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DFDA" w14:textId="50E4AE63" w:rsidR="00B9039E" w:rsidRPr="00F66575" w:rsidRDefault="00B9039E" w:rsidP="00B9039E">
      <w:r w:rsidRPr="00F66575">
        <w:rPr>
          <w:rFonts w:hAnsi="ＭＳ 明朝" w:hint="eastAsia"/>
          <w:szCs w:val="22"/>
        </w:rPr>
        <w:t>第１号様式（第</w:t>
      </w:r>
      <w:r w:rsidR="00E37E58" w:rsidRPr="00F66575">
        <w:rPr>
          <w:rFonts w:hAnsi="ＭＳ 明朝" w:hint="eastAsia"/>
          <w:szCs w:val="22"/>
        </w:rPr>
        <w:t>７</w:t>
      </w:r>
      <w:r w:rsidRPr="00F66575">
        <w:rPr>
          <w:rFonts w:hAnsi="ＭＳ 明朝" w:hint="eastAsia"/>
          <w:szCs w:val="22"/>
        </w:rPr>
        <w:t>条関係）</w:t>
      </w:r>
    </w:p>
    <w:p w14:paraId="127AA8DA" w14:textId="77777777" w:rsidR="00EE7D95" w:rsidRPr="00F66575" w:rsidRDefault="00EE7D95" w:rsidP="00F06968">
      <w:pPr>
        <w:spacing w:line="240" w:lineRule="exact"/>
        <w:rPr>
          <w:rFonts w:hAnsi="ＭＳ 明朝"/>
          <w:szCs w:val="22"/>
        </w:rPr>
      </w:pPr>
    </w:p>
    <w:p w14:paraId="1ECA7202" w14:textId="24A4A080" w:rsidR="00B9039E" w:rsidRPr="00F66575" w:rsidRDefault="002157D4" w:rsidP="00B9039E">
      <w:pPr>
        <w:jc w:val="center"/>
        <w:rPr>
          <w:rFonts w:hAnsi="ＭＳ 明朝"/>
          <w:szCs w:val="22"/>
        </w:rPr>
      </w:pPr>
      <w:r w:rsidRPr="00F66575">
        <w:rPr>
          <w:rFonts w:hAnsi="ＭＳ 明朝" w:hint="eastAsia"/>
          <w:szCs w:val="22"/>
        </w:rPr>
        <w:t>上越市事業継続支援緊急対策補助金</w:t>
      </w:r>
      <w:r w:rsidR="00B9039E" w:rsidRPr="00F66575">
        <w:rPr>
          <w:rFonts w:hAnsi="ＭＳ 明朝" w:hint="eastAsia"/>
          <w:szCs w:val="22"/>
        </w:rPr>
        <w:t>交付申請書</w:t>
      </w:r>
    </w:p>
    <w:p w14:paraId="578478F6" w14:textId="77777777" w:rsidR="00B9039E" w:rsidRPr="00F66575" w:rsidRDefault="00B9039E" w:rsidP="00F06968">
      <w:pPr>
        <w:spacing w:line="240" w:lineRule="exact"/>
        <w:jc w:val="center"/>
        <w:rPr>
          <w:szCs w:val="22"/>
        </w:rPr>
      </w:pPr>
    </w:p>
    <w:p w14:paraId="10216517" w14:textId="77777777" w:rsidR="00B9039E" w:rsidRPr="00F66575" w:rsidRDefault="00B9039E" w:rsidP="00B9039E">
      <w:pPr>
        <w:jc w:val="right"/>
        <w:rPr>
          <w:szCs w:val="22"/>
        </w:rPr>
      </w:pPr>
      <w:r w:rsidRPr="00F66575">
        <w:rPr>
          <w:rFonts w:hint="eastAsia"/>
          <w:szCs w:val="22"/>
        </w:rPr>
        <w:t xml:space="preserve">　　年　　月　　日</w:t>
      </w:r>
    </w:p>
    <w:p w14:paraId="0151A691" w14:textId="38866DFC" w:rsidR="00B9039E" w:rsidRPr="00F66575" w:rsidRDefault="00B9039E" w:rsidP="00E214B9">
      <w:pPr>
        <w:ind w:right="960"/>
        <w:rPr>
          <w:rFonts w:hAnsi="ＭＳ 明朝"/>
          <w:szCs w:val="22"/>
        </w:rPr>
      </w:pPr>
      <w:r w:rsidRPr="00F66575">
        <w:rPr>
          <w:rFonts w:hint="eastAsia"/>
          <w:szCs w:val="22"/>
        </w:rPr>
        <w:t>（宛先）上越市長</w:t>
      </w:r>
    </w:p>
    <w:p w14:paraId="346FAAEB" w14:textId="77777777" w:rsidR="00B9039E" w:rsidRPr="00F66575" w:rsidRDefault="00B9039E" w:rsidP="00B9039E">
      <w:pPr>
        <w:suppressAutoHyphens/>
        <w:wordWrap w:val="0"/>
        <w:adjustRightInd w:val="0"/>
        <w:ind w:firstLineChars="1950" w:firstLine="4290"/>
        <w:jc w:val="left"/>
        <w:textAlignment w:val="baseline"/>
        <w:rPr>
          <w:rFonts w:hAnsi="ＭＳ 明朝"/>
          <w:szCs w:val="22"/>
        </w:rPr>
      </w:pPr>
      <w:r w:rsidRPr="00F66575">
        <w:rPr>
          <w:rFonts w:hAnsi="ＭＳ 明朝" w:hint="eastAsia"/>
          <w:szCs w:val="22"/>
        </w:rPr>
        <w:t>（申請者）</w:t>
      </w:r>
    </w:p>
    <w:p w14:paraId="3AFCD396" w14:textId="77777777" w:rsidR="00B9039E" w:rsidRPr="00F66575" w:rsidRDefault="00B9039E" w:rsidP="00B9039E">
      <w:pPr>
        <w:suppressAutoHyphens/>
        <w:adjustRightInd w:val="0"/>
        <w:spacing w:line="270" w:lineRule="exact"/>
        <w:ind w:firstLineChars="1716" w:firstLine="4393"/>
        <w:jc w:val="left"/>
        <w:textAlignment w:val="baseline"/>
        <w:rPr>
          <w:rFonts w:hAnsi="Times New Roman"/>
          <w:spacing w:val="4"/>
          <w:szCs w:val="22"/>
        </w:rPr>
      </w:pPr>
      <w:r w:rsidRPr="00F66575">
        <w:rPr>
          <w:rFonts w:hAnsi="ＭＳ 明朝"/>
          <w:spacing w:val="18"/>
          <w:szCs w:val="22"/>
          <w:fitText w:val="1760" w:id="-498277120"/>
        </w:rPr>
        <w:t xml:space="preserve">郵　便　番　</w:t>
      </w:r>
      <w:r w:rsidRPr="00F66575">
        <w:rPr>
          <w:rFonts w:hAnsi="ＭＳ 明朝"/>
          <w:spacing w:val="2"/>
          <w:szCs w:val="22"/>
          <w:fitText w:val="1760" w:id="-498277120"/>
        </w:rPr>
        <w:t>号</w:t>
      </w:r>
    </w:p>
    <w:p w14:paraId="104DFB26" w14:textId="77777777" w:rsidR="00B9039E" w:rsidRPr="00F66575" w:rsidRDefault="00B9039E" w:rsidP="00B9039E">
      <w:pPr>
        <w:suppressAutoHyphens/>
        <w:wordWrap w:val="0"/>
        <w:adjustRightInd w:val="0"/>
        <w:spacing w:line="360" w:lineRule="exact"/>
        <w:jc w:val="left"/>
        <w:textAlignment w:val="baseline"/>
        <w:rPr>
          <w:rFonts w:hAnsi="Times New Roman"/>
          <w:spacing w:val="4"/>
          <w:szCs w:val="22"/>
        </w:rPr>
      </w:pPr>
      <w:r w:rsidRPr="00F66575">
        <w:rPr>
          <w:rFonts w:hAnsi="ＭＳ 明朝" w:hint="eastAsia"/>
          <w:szCs w:val="22"/>
        </w:rPr>
        <w:t xml:space="preserve">　　　　　　　　　　　　　　　　　　　　住　所（所在地）</w:t>
      </w:r>
    </w:p>
    <w:p w14:paraId="1AA88DEA" w14:textId="77777777" w:rsidR="00B9039E" w:rsidRPr="00F66575" w:rsidRDefault="00B9039E" w:rsidP="00B9039E">
      <w:pPr>
        <w:suppressAutoHyphens/>
        <w:adjustRightInd w:val="0"/>
        <w:spacing w:line="360" w:lineRule="exact"/>
        <w:jc w:val="left"/>
        <w:textAlignment w:val="baseline"/>
        <w:rPr>
          <w:rFonts w:hAnsi="Times New Roman"/>
          <w:spacing w:val="4"/>
          <w:szCs w:val="22"/>
        </w:rPr>
      </w:pPr>
      <w:r w:rsidRPr="00F66575">
        <w:rPr>
          <w:rFonts w:hAnsi="ＭＳ 明朝"/>
          <w:szCs w:val="22"/>
        </w:rPr>
        <w:t xml:space="preserve">                              </w:t>
      </w:r>
      <w:r w:rsidRPr="00F66575">
        <w:rPr>
          <w:rFonts w:hAnsi="ＭＳ 明朝" w:hint="eastAsia"/>
          <w:szCs w:val="22"/>
        </w:rPr>
        <w:t xml:space="preserve">　　　　</w:t>
      </w:r>
      <w:r w:rsidRPr="00F66575">
        <w:rPr>
          <w:rFonts w:hAnsi="ＭＳ 明朝" w:hint="eastAsia"/>
          <w:szCs w:val="22"/>
        </w:rPr>
        <w:t xml:space="preserve"> </w:t>
      </w:r>
      <w:r w:rsidRPr="00F66575">
        <w:rPr>
          <w:rFonts w:hAnsi="ＭＳ 明朝"/>
          <w:szCs w:val="22"/>
        </w:rPr>
        <w:t xml:space="preserve"> </w:t>
      </w:r>
      <w:r w:rsidRPr="00F66575">
        <w:rPr>
          <w:rFonts w:hAnsi="ＭＳ 明朝"/>
          <w:spacing w:val="44"/>
          <w:szCs w:val="22"/>
          <w:fitText w:val="1760" w:id="-498277119"/>
        </w:rPr>
        <w:t>事業者の</w:t>
      </w:r>
      <w:r w:rsidRPr="00F66575">
        <w:rPr>
          <w:rFonts w:hAnsi="ＭＳ 明朝" w:hint="eastAsia"/>
          <w:spacing w:val="44"/>
          <w:szCs w:val="22"/>
          <w:fitText w:val="1760" w:id="-498277119"/>
        </w:rPr>
        <w:t>名</w:t>
      </w:r>
      <w:r w:rsidRPr="00F66575">
        <w:rPr>
          <w:rFonts w:hAnsi="ＭＳ 明朝" w:hint="eastAsia"/>
          <w:szCs w:val="22"/>
          <w:fitText w:val="1760" w:id="-498277119"/>
        </w:rPr>
        <w:t>称</w:t>
      </w:r>
    </w:p>
    <w:p w14:paraId="4F590AD2" w14:textId="77777777" w:rsidR="00B9039E" w:rsidRPr="00F66575" w:rsidRDefault="00B9039E" w:rsidP="00B9039E">
      <w:pPr>
        <w:suppressAutoHyphens/>
        <w:wordWrap w:val="0"/>
        <w:adjustRightInd w:val="0"/>
        <w:spacing w:line="360" w:lineRule="exact"/>
        <w:jc w:val="left"/>
        <w:textAlignment w:val="baseline"/>
        <w:rPr>
          <w:rFonts w:hAnsi="ＭＳ 明朝"/>
          <w:szCs w:val="22"/>
        </w:rPr>
      </w:pPr>
      <w:r w:rsidRPr="00F66575">
        <w:rPr>
          <w:rFonts w:hAnsi="ＭＳ 明朝"/>
          <w:szCs w:val="22"/>
        </w:rPr>
        <w:t xml:space="preserve">                                        </w:t>
      </w:r>
      <w:r w:rsidRPr="00F66575">
        <w:rPr>
          <w:rFonts w:hAnsi="ＭＳ 明朝" w:hint="eastAsia"/>
          <w:szCs w:val="22"/>
        </w:rPr>
        <w:t>代表者役職・氏名</w:t>
      </w:r>
    </w:p>
    <w:p w14:paraId="2600F8B3" w14:textId="77777777" w:rsidR="00B9039E" w:rsidRPr="00F66575" w:rsidRDefault="00B9039E" w:rsidP="00B9039E">
      <w:pPr>
        <w:tabs>
          <w:tab w:val="left" w:pos="5850"/>
        </w:tabs>
        <w:suppressAutoHyphens/>
        <w:adjustRightInd w:val="0"/>
        <w:spacing w:line="360" w:lineRule="exact"/>
        <w:jc w:val="left"/>
        <w:textAlignment w:val="baseline"/>
        <w:rPr>
          <w:rFonts w:hAnsi="ＭＳ 明朝"/>
          <w:szCs w:val="22"/>
        </w:rPr>
      </w:pPr>
      <w:r w:rsidRPr="00F66575">
        <w:rPr>
          <w:rFonts w:hAnsi="ＭＳ 明朝" w:hint="eastAsia"/>
          <w:szCs w:val="22"/>
        </w:rPr>
        <w:t xml:space="preserve">　　　　　　　　　　　　　　　　　　　　</w:t>
      </w:r>
      <w:r w:rsidRPr="00F66575">
        <w:rPr>
          <w:rFonts w:hAnsi="ＭＳ 明朝" w:hint="eastAsia"/>
          <w:spacing w:val="146"/>
          <w:szCs w:val="22"/>
          <w:fitText w:val="1760" w:id="-498277118"/>
        </w:rPr>
        <w:t>電話番</w:t>
      </w:r>
      <w:r w:rsidRPr="00F66575">
        <w:rPr>
          <w:rFonts w:hAnsi="ＭＳ 明朝" w:hint="eastAsia"/>
          <w:spacing w:val="2"/>
          <w:szCs w:val="22"/>
          <w:fitText w:val="1760" w:id="-498277118"/>
        </w:rPr>
        <w:t>号</w:t>
      </w:r>
      <w:r w:rsidRPr="00F66575">
        <w:rPr>
          <w:rFonts w:hAnsi="ＭＳ 明朝"/>
          <w:szCs w:val="22"/>
        </w:rPr>
        <w:tab/>
      </w:r>
    </w:p>
    <w:p w14:paraId="0E51BFC6" w14:textId="77777777" w:rsidR="00B9039E" w:rsidRPr="00F66575" w:rsidRDefault="00B9039E" w:rsidP="00F06968">
      <w:pPr>
        <w:suppressAutoHyphens/>
        <w:wordWrap w:val="0"/>
        <w:adjustRightInd w:val="0"/>
        <w:spacing w:line="240" w:lineRule="exact"/>
        <w:jc w:val="left"/>
        <w:textAlignment w:val="baseline"/>
        <w:rPr>
          <w:rFonts w:hAnsi="ＭＳ 明朝"/>
          <w:spacing w:val="4"/>
          <w:szCs w:val="21"/>
        </w:rPr>
      </w:pPr>
    </w:p>
    <w:p w14:paraId="7136D31D" w14:textId="5D842826" w:rsidR="00B9039E" w:rsidRPr="00F66575" w:rsidRDefault="00B9039E" w:rsidP="00B9039E">
      <w:pPr>
        <w:ind w:firstLineChars="100" w:firstLine="228"/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>次のとおり</w:t>
      </w:r>
      <w:r w:rsidR="002157D4" w:rsidRPr="00F66575">
        <w:rPr>
          <w:rFonts w:hAnsi="ＭＳ 明朝" w:hint="eastAsia"/>
          <w:szCs w:val="22"/>
        </w:rPr>
        <w:t>上越市事業継続支援緊急対策補助金</w:t>
      </w:r>
      <w:r w:rsidRPr="00F66575">
        <w:rPr>
          <w:rFonts w:hAnsi="ＭＳ 明朝" w:hint="eastAsia"/>
          <w:spacing w:val="4"/>
          <w:szCs w:val="22"/>
        </w:rPr>
        <w:t>の交付を申請します。</w:t>
      </w:r>
    </w:p>
    <w:p w14:paraId="5F4DE49D" w14:textId="77777777" w:rsidR="00B9039E" w:rsidRPr="00F66575" w:rsidRDefault="00B9039E" w:rsidP="00B9039E">
      <w:pPr>
        <w:rPr>
          <w:rFonts w:hAnsi="ＭＳ 明朝"/>
          <w:spacing w:val="4"/>
          <w:szCs w:val="22"/>
        </w:rPr>
      </w:pPr>
    </w:p>
    <w:p w14:paraId="53211DF5" w14:textId="0A723EB2" w:rsidR="00E2138C" w:rsidRPr="00F66575" w:rsidRDefault="00B9039E" w:rsidP="002157D4">
      <w:pPr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>１　補助対象事業（該当する</w:t>
      </w:r>
      <w:r w:rsidR="00070A0D" w:rsidRPr="00F66575">
        <w:rPr>
          <w:rFonts w:hAnsi="ＭＳ 明朝" w:hint="eastAsia"/>
          <w:spacing w:val="4"/>
          <w:szCs w:val="22"/>
        </w:rPr>
        <w:t>□</w:t>
      </w:r>
      <w:r w:rsidRPr="00F66575">
        <w:rPr>
          <w:rFonts w:hAnsi="ＭＳ 明朝" w:hint="eastAsia"/>
          <w:spacing w:val="4"/>
          <w:szCs w:val="22"/>
        </w:rPr>
        <w:t>に</w:t>
      </w:r>
      <w:r w:rsidR="00BA416D" w:rsidRPr="00F66575">
        <w:rPr>
          <w:rFonts w:hAnsi="ＭＳ 明朝" w:hint="eastAsia"/>
          <w:spacing w:val="4"/>
          <w:szCs w:val="22"/>
        </w:rPr>
        <w:t>レ点を記入してください。</w:t>
      </w:r>
      <w:r w:rsidRPr="00F66575">
        <w:rPr>
          <w:rFonts w:hAnsi="ＭＳ 明朝" w:hint="eastAsia"/>
          <w:spacing w:val="4"/>
          <w:szCs w:val="22"/>
        </w:rPr>
        <w:t>）</w:t>
      </w:r>
    </w:p>
    <w:p w14:paraId="36A940DC" w14:textId="5C39CD51" w:rsidR="00F36E63" w:rsidRPr="00F66575" w:rsidRDefault="00F36E63" w:rsidP="00F36E63">
      <w:pPr>
        <w:ind w:firstLineChars="200" w:firstLine="456"/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>□　従来使用していた原材料等を代替原材料等へ切り替える事業</w:t>
      </w:r>
    </w:p>
    <w:p w14:paraId="162A0866" w14:textId="1284A377" w:rsidR="00F36E63" w:rsidRPr="00F66575" w:rsidRDefault="00F36E63" w:rsidP="00F36E63">
      <w:pPr>
        <w:ind w:firstLineChars="200" w:firstLine="456"/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>□　調達先の変更、共同調達その他安定的な調達体制を構築する事業</w:t>
      </w:r>
    </w:p>
    <w:p w14:paraId="02E2E7A1" w14:textId="27687CCD" w:rsidR="00B9039E" w:rsidRPr="00F66575" w:rsidRDefault="00F36E63" w:rsidP="00F36E63">
      <w:pPr>
        <w:ind w:firstLineChars="200" w:firstLine="456"/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>□　設備の導入、工程の変更その他生産体制を見直す事業</w:t>
      </w:r>
    </w:p>
    <w:p w14:paraId="107A1CB3" w14:textId="6B6BA2FE" w:rsidR="00B9039E" w:rsidRPr="00F66575" w:rsidRDefault="00E2138C" w:rsidP="0020006E">
      <w:pPr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 xml:space="preserve">　</w:t>
      </w:r>
      <w:r w:rsidR="001B4FF2" w:rsidRPr="00F66575">
        <w:rPr>
          <w:rFonts w:hAnsi="ＭＳ 明朝" w:hint="eastAsia"/>
          <w:spacing w:val="4"/>
          <w:szCs w:val="22"/>
        </w:rPr>
        <w:t xml:space="preserve">　</w:t>
      </w:r>
    </w:p>
    <w:p w14:paraId="37ABCBE8" w14:textId="77777777" w:rsidR="00B9039E" w:rsidRPr="00F66575" w:rsidRDefault="00B9039E" w:rsidP="00B9039E">
      <w:pPr>
        <w:rPr>
          <w:rFonts w:hAnsi="ＭＳ 明朝"/>
          <w:spacing w:val="4"/>
          <w:szCs w:val="22"/>
        </w:rPr>
      </w:pPr>
      <w:r w:rsidRPr="00F66575">
        <w:rPr>
          <w:rFonts w:hAnsi="ＭＳ 明朝" w:hint="eastAsia"/>
          <w:spacing w:val="4"/>
          <w:szCs w:val="22"/>
        </w:rPr>
        <w:t>２　申請内容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6946"/>
      </w:tblGrid>
      <w:tr w:rsidR="00B9039E" w:rsidRPr="00F66575" w14:paraId="1A5DB4DC" w14:textId="77777777" w:rsidTr="00F06968">
        <w:trPr>
          <w:trHeight w:val="5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A44B1" w14:textId="77777777" w:rsidR="00B9039E" w:rsidRPr="00F66575" w:rsidRDefault="00B9039E" w:rsidP="00C179F4">
            <w:pPr>
              <w:spacing w:line="34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/>
                <w:color w:val="000000"/>
                <w:szCs w:val="22"/>
              </w:rPr>
              <w:t>目的及び内容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EA2A19" w14:textId="77777777" w:rsidR="00B9039E" w:rsidRPr="00F66575" w:rsidRDefault="00B9039E" w:rsidP="003C5BCF">
            <w:pPr>
              <w:ind w:firstLineChars="100" w:firstLine="220"/>
              <w:jc w:val="center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別紙事業計画書のとおり</w:t>
            </w:r>
          </w:p>
        </w:tc>
      </w:tr>
      <w:tr w:rsidR="00B9039E" w:rsidRPr="00F66575" w14:paraId="221FBB35" w14:textId="77777777" w:rsidTr="00F06968">
        <w:trPr>
          <w:trHeight w:val="510"/>
        </w:trPr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14:paraId="17F0231B" w14:textId="77777777" w:rsidR="00B9039E" w:rsidRPr="00F66575" w:rsidRDefault="00B9039E" w:rsidP="00C179F4">
            <w:pPr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完了予定年月日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14:paraId="727F8BB6" w14:textId="77777777" w:rsidR="00B9039E" w:rsidRPr="00F66575" w:rsidRDefault="00B9039E" w:rsidP="00FD409B">
            <w:pPr>
              <w:ind w:firstLineChars="300" w:firstLine="660"/>
              <w:jc w:val="left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 xml:space="preserve">　　　　　　　　　　　　年　　月　　日</w:t>
            </w:r>
          </w:p>
        </w:tc>
      </w:tr>
      <w:tr w:rsidR="00B9039E" w:rsidRPr="00F66575" w14:paraId="44E89867" w14:textId="77777777" w:rsidTr="00C179F4">
        <w:trPr>
          <w:trHeight w:val="936"/>
        </w:trPr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14:paraId="365D9DEC" w14:textId="77777777" w:rsidR="00B9039E" w:rsidRPr="00F66575" w:rsidRDefault="00B9039E" w:rsidP="00246650">
            <w:pPr>
              <w:spacing w:line="260" w:lineRule="exact"/>
              <w:ind w:leftChars="15" w:left="33" w:firstLine="1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事業費</w:t>
            </w:r>
          </w:p>
          <w:p w14:paraId="40802D04" w14:textId="77777777" w:rsidR="00B9039E" w:rsidRPr="00F66575" w:rsidRDefault="00B9039E" w:rsidP="00C179F4">
            <w:pPr>
              <w:spacing w:line="260" w:lineRule="exact"/>
              <w:ind w:rightChars="3" w:right="7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（税抜額を記載）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14:paraId="104BDAD5" w14:textId="77777777" w:rsidR="00B9039E" w:rsidRPr="00F66575" w:rsidRDefault="00B9039E" w:rsidP="00FD409B">
            <w:pPr>
              <w:ind w:firstLineChars="100" w:firstLine="220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 xml:space="preserve">　　　　　　　　　　　　　　　　　　　　　円</w:t>
            </w:r>
          </w:p>
          <w:p w14:paraId="4916D1D4" w14:textId="77777777" w:rsidR="00B9039E" w:rsidRPr="00F66575" w:rsidRDefault="00B9039E" w:rsidP="00FD409B">
            <w:pPr>
              <w:jc w:val="center"/>
              <w:rPr>
                <w:rFonts w:hAnsi="ＭＳ 明朝"/>
                <w:color w:val="000000"/>
                <w:szCs w:val="22"/>
              </w:rPr>
            </w:pPr>
          </w:p>
          <w:p w14:paraId="0B7C918D" w14:textId="77777777" w:rsidR="00B9039E" w:rsidRPr="00F66575" w:rsidRDefault="00B9039E" w:rsidP="00FD409B">
            <w:pPr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 xml:space="preserve">（うち補助対象経費　　　　　　　　　</w:t>
            </w:r>
            <w:r w:rsidRPr="00F66575">
              <w:rPr>
                <w:rFonts w:hAnsi="ＭＳ 明朝" w:hint="eastAsia"/>
                <w:color w:val="000000"/>
                <w:szCs w:val="22"/>
              </w:rPr>
              <w:t xml:space="preserve"> </w:t>
            </w:r>
            <w:r w:rsidRPr="00F66575">
              <w:rPr>
                <w:rFonts w:hAnsi="ＭＳ 明朝" w:hint="eastAsia"/>
                <w:color w:val="000000"/>
                <w:szCs w:val="22"/>
              </w:rPr>
              <w:t xml:space="preserve">　　　</w:t>
            </w:r>
            <w:r w:rsidRPr="00F66575">
              <w:rPr>
                <w:rFonts w:hAnsi="ＭＳ 明朝" w:hint="eastAsia"/>
                <w:color w:val="000000"/>
                <w:szCs w:val="22"/>
              </w:rPr>
              <w:t xml:space="preserve"> </w:t>
            </w:r>
            <w:r w:rsidRPr="00F66575">
              <w:rPr>
                <w:rFonts w:hAnsi="ＭＳ 明朝" w:hint="eastAsia"/>
                <w:color w:val="000000"/>
                <w:szCs w:val="22"/>
              </w:rPr>
              <w:t>円）</w:t>
            </w:r>
          </w:p>
        </w:tc>
      </w:tr>
      <w:tr w:rsidR="00B9039E" w:rsidRPr="00F66575" w14:paraId="1E941FA5" w14:textId="77777777" w:rsidTr="00C179F4">
        <w:trPr>
          <w:trHeight w:val="1243"/>
        </w:trPr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14:paraId="2A2B7A84" w14:textId="77777777" w:rsidR="00B9039E" w:rsidRPr="00F66575" w:rsidRDefault="00B9039E" w:rsidP="00C179F4">
            <w:pPr>
              <w:spacing w:line="26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同上算出基礎額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14:paraId="6107DE49" w14:textId="2D736DE1" w:rsidR="00B9039E" w:rsidRPr="00F66575" w:rsidRDefault="00B9039E" w:rsidP="00FD409B">
            <w:pPr>
              <w:spacing w:line="600" w:lineRule="exact"/>
              <w:ind w:leftChars="100" w:left="660" w:hangingChars="200" w:hanging="440"/>
              <w:rPr>
                <w:rFonts w:hAnsi="ＭＳ 明朝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補助対象経費（　　　　　　　　　　円）×補</w:t>
            </w:r>
            <w:r w:rsidRPr="00F66575">
              <w:rPr>
                <w:rFonts w:hAnsi="ＭＳ 明朝" w:hint="eastAsia"/>
                <w:szCs w:val="22"/>
              </w:rPr>
              <w:t>助率：</w:t>
            </w:r>
            <w:r w:rsidR="00387AF2" w:rsidRPr="00F66575">
              <w:rPr>
                <w:rFonts w:hAnsi="ＭＳ 明朝" w:hint="eastAsia"/>
                <w:szCs w:val="22"/>
              </w:rPr>
              <w:t>１／２</w:t>
            </w:r>
          </w:p>
          <w:p w14:paraId="05E7898A" w14:textId="77777777" w:rsidR="00B9039E" w:rsidRPr="00F66575" w:rsidRDefault="00B9039E" w:rsidP="00FD409B">
            <w:pPr>
              <w:spacing w:line="600" w:lineRule="exact"/>
              <w:ind w:leftChars="100" w:left="660" w:hangingChars="200" w:hanging="440"/>
              <w:rPr>
                <w:rFonts w:hAnsi="ＭＳ 明朝"/>
                <w:szCs w:val="22"/>
              </w:rPr>
            </w:pPr>
            <w:r w:rsidRPr="00F66575">
              <w:rPr>
                <w:rFonts w:hAnsi="ＭＳ 明朝" w:hint="eastAsia"/>
                <w:szCs w:val="22"/>
              </w:rPr>
              <w:t xml:space="preserve">＝対象金額（　　　　　　　　　　　円）　</w:t>
            </w:r>
          </w:p>
        </w:tc>
      </w:tr>
      <w:tr w:rsidR="00B9039E" w:rsidRPr="00F66575" w14:paraId="194FAA5B" w14:textId="77777777" w:rsidTr="00E214B9">
        <w:trPr>
          <w:trHeight w:val="1034"/>
        </w:trPr>
        <w:tc>
          <w:tcPr>
            <w:tcW w:w="20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8EAC5F" w14:textId="77777777" w:rsidR="00B9039E" w:rsidRPr="00F66575" w:rsidRDefault="00B9039E" w:rsidP="00FD409B">
            <w:pPr>
              <w:spacing w:line="260" w:lineRule="exact"/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交付申請額</w:t>
            </w:r>
          </w:p>
        </w:tc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E25ABE" w14:textId="614E1A0C" w:rsidR="00B9039E" w:rsidRPr="00F66575" w:rsidRDefault="00B9039E" w:rsidP="003C5BCF">
            <w:pPr>
              <w:ind w:firstLineChars="300" w:firstLine="660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/>
                <w:color w:val="000000"/>
                <w:szCs w:val="22"/>
              </w:rPr>
              <w:t xml:space="preserve">　　　　　　　　　　　　　　　　　　　　　　　円</w:t>
            </w:r>
          </w:p>
          <w:p w14:paraId="05BFF522" w14:textId="372017FC" w:rsidR="00B9039E" w:rsidRPr="00F66575" w:rsidRDefault="00B9039E" w:rsidP="003C5BCF">
            <w:pPr>
              <w:spacing w:line="280" w:lineRule="exact"/>
              <w:ind w:right="720" w:firstLineChars="100" w:firstLine="220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※補助金額は</w:t>
            </w:r>
            <w:r w:rsidR="00E40C7D" w:rsidRPr="00F66575">
              <w:rPr>
                <w:rFonts w:hAnsi="ＭＳ 明朝" w:hint="eastAsia"/>
                <w:color w:val="000000"/>
                <w:szCs w:val="22"/>
              </w:rPr>
              <w:t>、</w:t>
            </w:r>
            <w:r w:rsidRPr="00F66575">
              <w:rPr>
                <w:rFonts w:hAnsi="ＭＳ 明朝" w:hint="eastAsia"/>
                <w:color w:val="000000"/>
                <w:szCs w:val="22"/>
              </w:rPr>
              <w:t>１，０００円未満切捨て</w:t>
            </w:r>
            <w:r w:rsidR="00E40C7D" w:rsidRPr="00F66575">
              <w:rPr>
                <w:rFonts w:hAnsi="ＭＳ 明朝" w:hint="eastAsia"/>
                <w:color w:val="000000"/>
                <w:szCs w:val="22"/>
              </w:rPr>
              <w:t>とする。</w:t>
            </w:r>
          </w:p>
          <w:p w14:paraId="302BBF1E" w14:textId="617E7ACA" w:rsidR="00B9039E" w:rsidRPr="00F66575" w:rsidRDefault="00B9039E" w:rsidP="003C5BCF">
            <w:pPr>
              <w:spacing w:line="280" w:lineRule="exact"/>
              <w:ind w:right="-136" w:firstLineChars="100" w:firstLine="220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※対象金額が</w:t>
            </w:r>
            <w:r w:rsidR="000F63B3" w:rsidRPr="00F66575">
              <w:rPr>
                <w:rFonts w:hAnsi="ＭＳ 明朝" w:hint="eastAsia"/>
                <w:color w:val="000000"/>
                <w:szCs w:val="22"/>
              </w:rPr>
              <w:t>限度額</w:t>
            </w:r>
            <w:r w:rsidRPr="00F66575">
              <w:rPr>
                <w:rFonts w:hAnsi="ＭＳ 明朝" w:hint="eastAsia"/>
                <w:color w:val="000000"/>
                <w:szCs w:val="22"/>
              </w:rPr>
              <w:t>を超える場合は、</w:t>
            </w:r>
            <w:r w:rsidR="000F63B3" w:rsidRPr="00F66575">
              <w:rPr>
                <w:rFonts w:hAnsi="ＭＳ 明朝" w:hint="eastAsia"/>
                <w:color w:val="000000"/>
                <w:szCs w:val="22"/>
              </w:rPr>
              <w:t>限度額</w:t>
            </w:r>
            <w:r w:rsidRPr="00F66575">
              <w:rPr>
                <w:rFonts w:hAnsi="ＭＳ 明朝" w:hint="eastAsia"/>
                <w:color w:val="000000"/>
                <w:szCs w:val="22"/>
              </w:rPr>
              <w:t>を記載</w:t>
            </w:r>
            <w:r w:rsidR="00E40C7D" w:rsidRPr="00F66575">
              <w:rPr>
                <w:rFonts w:hAnsi="ＭＳ 明朝" w:hint="eastAsia"/>
                <w:color w:val="000000"/>
                <w:szCs w:val="22"/>
              </w:rPr>
              <w:t>する。</w:t>
            </w:r>
          </w:p>
        </w:tc>
      </w:tr>
    </w:tbl>
    <w:p w14:paraId="3C0B88CC" w14:textId="77777777" w:rsidR="0020006E" w:rsidRPr="00F66575" w:rsidRDefault="0020006E" w:rsidP="00B9039E">
      <w:pPr>
        <w:spacing w:before="120"/>
        <w:ind w:right="210"/>
        <w:jc w:val="left"/>
        <w:rPr>
          <w:szCs w:val="22"/>
        </w:rPr>
      </w:pPr>
    </w:p>
    <w:sectPr w:rsidR="0020006E" w:rsidRPr="00F66575" w:rsidSect="005A31B7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62E7" w14:textId="77777777" w:rsidR="00544996" w:rsidRDefault="00544996">
      <w:r>
        <w:separator/>
      </w:r>
    </w:p>
  </w:endnote>
  <w:endnote w:type="continuationSeparator" w:id="0">
    <w:p w14:paraId="1F71DE49" w14:textId="77777777" w:rsidR="00544996" w:rsidRDefault="0054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002C" w14:textId="77777777" w:rsidR="00544996" w:rsidRDefault="00544996">
      <w:r>
        <w:separator/>
      </w:r>
    </w:p>
  </w:footnote>
  <w:footnote w:type="continuationSeparator" w:id="0">
    <w:p w14:paraId="6C5B87D6" w14:textId="77777777" w:rsidR="00544996" w:rsidRDefault="0054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5D1C"/>
    <w:multiLevelType w:val="hybridMultilevel"/>
    <w:tmpl w:val="7B74AE38"/>
    <w:lvl w:ilvl="0" w:tplc="6A862298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F003357"/>
    <w:multiLevelType w:val="hybridMultilevel"/>
    <w:tmpl w:val="FC4C8C56"/>
    <w:lvl w:ilvl="0" w:tplc="AFAE43D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B57119F"/>
    <w:multiLevelType w:val="hybridMultilevel"/>
    <w:tmpl w:val="719288CC"/>
    <w:lvl w:ilvl="0" w:tplc="F69A3BB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16212D"/>
    <w:multiLevelType w:val="hybridMultilevel"/>
    <w:tmpl w:val="ABCA14BA"/>
    <w:lvl w:ilvl="0" w:tplc="99443DB4">
      <w:start w:val="5"/>
      <w:numFmt w:val="decimalEnclosedParen"/>
      <w:lvlText w:val="%1"/>
      <w:lvlJc w:val="left"/>
      <w:pPr>
        <w:ind w:left="220" w:hanging="2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086005"/>
    <w:multiLevelType w:val="hybridMultilevel"/>
    <w:tmpl w:val="92CC4266"/>
    <w:lvl w:ilvl="0" w:tplc="AE80D1D6">
      <w:start w:val="1"/>
      <w:numFmt w:val="decimalEnclosedParen"/>
      <w:lvlText w:val="%1"/>
      <w:lvlJc w:val="left"/>
      <w:pPr>
        <w:ind w:left="585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2F411130"/>
    <w:multiLevelType w:val="hybridMultilevel"/>
    <w:tmpl w:val="EB12C284"/>
    <w:lvl w:ilvl="0" w:tplc="B4A0ED0E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32A06547"/>
    <w:multiLevelType w:val="hybridMultilevel"/>
    <w:tmpl w:val="32DC97D2"/>
    <w:lvl w:ilvl="0" w:tplc="B6102E00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33C078F0"/>
    <w:multiLevelType w:val="hybridMultilevel"/>
    <w:tmpl w:val="551CA842"/>
    <w:lvl w:ilvl="0" w:tplc="2942162E">
      <w:start w:val="5"/>
      <w:numFmt w:val="decimalEnclosedParen"/>
      <w:lvlText w:val="%1"/>
      <w:lvlJc w:val="left"/>
      <w:pPr>
        <w:ind w:left="518" w:hanging="23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8" w15:restartNumberingAfterBreak="0">
    <w:nsid w:val="37491D5A"/>
    <w:multiLevelType w:val="hybridMultilevel"/>
    <w:tmpl w:val="A8680F62"/>
    <w:lvl w:ilvl="0" w:tplc="F520947A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3BD631BD"/>
    <w:multiLevelType w:val="hybridMultilevel"/>
    <w:tmpl w:val="E5208288"/>
    <w:lvl w:ilvl="0" w:tplc="0400B9A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42421AEB"/>
    <w:multiLevelType w:val="hybridMultilevel"/>
    <w:tmpl w:val="8616724C"/>
    <w:lvl w:ilvl="0" w:tplc="1A1E589A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6C23FD7"/>
    <w:multiLevelType w:val="hybridMultilevel"/>
    <w:tmpl w:val="AD8A1A7A"/>
    <w:lvl w:ilvl="0" w:tplc="E230EC80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0338D0"/>
    <w:multiLevelType w:val="hybridMultilevel"/>
    <w:tmpl w:val="882C958E"/>
    <w:lvl w:ilvl="0" w:tplc="082032DA">
      <w:start w:val="1"/>
      <w:numFmt w:val="decimalEnclosedParen"/>
      <w:lvlText w:val="%1"/>
      <w:lvlJc w:val="left"/>
      <w:pPr>
        <w:ind w:left="6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599615BF"/>
    <w:multiLevelType w:val="hybridMultilevel"/>
    <w:tmpl w:val="72023A04"/>
    <w:lvl w:ilvl="0" w:tplc="1FE04CA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5F022A0F"/>
    <w:multiLevelType w:val="hybridMultilevel"/>
    <w:tmpl w:val="FA80AAEA"/>
    <w:lvl w:ilvl="0" w:tplc="632869F2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5F1E4B1C"/>
    <w:multiLevelType w:val="hybridMultilevel"/>
    <w:tmpl w:val="DAA6BF38"/>
    <w:lvl w:ilvl="0" w:tplc="575CE11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6" w15:restartNumberingAfterBreak="0">
    <w:nsid w:val="66B03091"/>
    <w:multiLevelType w:val="hybridMultilevel"/>
    <w:tmpl w:val="BD5858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EF2E9F"/>
    <w:multiLevelType w:val="hybridMultilevel"/>
    <w:tmpl w:val="CE96F28E"/>
    <w:lvl w:ilvl="0" w:tplc="C262E0C6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64D2FC6"/>
    <w:multiLevelType w:val="hybridMultilevel"/>
    <w:tmpl w:val="F474A6DC"/>
    <w:lvl w:ilvl="0" w:tplc="C480DC3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896142"/>
    <w:multiLevelType w:val="hybridMultilevel"/>
    <w:tmpl w:val="BE2633BC"/>
    <w:lvl w:ilvl="0" w:tplc="48AA07B4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859465861">
    <w:abstractNumId w:val="11"/>
  </w:num>
  <w:num w:numId="2" w16cid:durableId="81604606">
    <w:abstractNumId w:val="18"/>
  </w:num>
  <w:num w:numId="3" w16cid:durableId="1796830958">
    <w:abstractNumId w:val="5"/>
  </w:num>
  <w:num w:numId="4" w16cid:durableId="452750798">
    <w:abstractNumId w:val="10"/>
  </w:num>
  <w:num w:numId="5" w16cid:durableId="1690329306">
    <w:abstractNumId w:val="14"/>
  </w:num>
  <w:num w:numId="6" w16cid:durableId="1747265137">
    <w:abstractNumId w:val="8"/>
  </w:num>
  <w:num w:numId="7" w16cid:durableId="2124954577">
    <w:abstractNumId w:val="6"/>
  </w:num>
  <w:num w:numId="8" w16cid:durableId="1658534293">
    <w:abstractNumId w:val="0"/>
  </w:num>
  <w:num w:numId="9" w16cid:durableId="419303140">
    <w:abstractNumId w:val="2"/>
  </w:num>
  <w:num w:numId="10" w16cid:durableId="1437291787">
    <w:abstractNumId w:val="4"/>
  </w:num>
  <w:num w:numId="11" w16cid:durableId="1288899492">
    <w:abstractNumId w:val="16"/>
  </w:num>
  <w:num w:numId="12" w16cid:durableId="2131394368">
    <w:abstractNumId w:val="17"/>
  </w:num>
  <w:num w:numId="13" w16cid:durableId="284897409">
    <w:abstractNumId w:val="9"/>
  </w:num>
  <w:num w:numId="14" w16cid:durableId="1829637030">
    <w:abstractNumId w:val="12"/>
  </w:num>
  <w:num w:numId="15" w16cid:durableId="72749038">
    <w:abstractNumId w:val="13"/>
  </w:num>
  <w:num w:numId="16" w16cid:durableId="1990596865">
    <w:abstractNumId w:val="3"/>
  </w:num>
  <w:num w:numId="17" w16cid:durableId="1122959424">
    <w:abstractNumId w:val="1"/>
  </w:num>
  <w:num w:numId="18" w16cid:durableId="1545480581">
    <w:abstractNumId w:val="7"/>
  </w:num>
  <w:num w:numId="19" w16cid:durableId="480847437">
    <w:abstractNumId w:val="19"/>
  </w:num>
  <w:num w:numId="20" w16cid:durableId="1911495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15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93"/>
    <w:rsid w:val="00003E9E"/>
    <w:rsid w:val="0000681E"/>
    <w:rsid w:val="00015DBB"/>
    <w:rsid w:val="00016FE0"/>
    <w:rsid w:val="00020C8C"/>
    <w:rsid w:val="00021C2D"/>
    <w:rsid w:val="000244ED"/>
    <w:rsid w:val="00026B62"/>
    <w:rsid w:val="00036F7A"/>
    <w:rsid w:val="00037067"/>
    <w:rsid w:val="00043BF0"/>
    <w:rsid w:val="0004531A"/>
    <w:rsid w:val="00053321"/>
    <w:rsid w:val="000557DE"/>
    <w:rsid w:val="0005731D"/>
    <w:rsid w:val="00057814"/>
    <w:rsid w:val="00060FEF"/>
    <w:rsid w:val="00070A0D"/>
    <w:rsid w:val="00070F51"/>
    <w:rsid w:val="00073F2E"/>
    <w:rsid w:val="0007435D"/>
    <w:rsid w:val="00074386"/>
    <w:rsid w:val="00076311"/>
    <w:rsid w:val="00090A3C"/>
    <w:rsid w:val="00092A17"/>
    <w:rsid w:val="00093247"/>
    <w:rsid w:val="00095186"/>
    <w:rsid w:val="000A0656"/>
    <w:rsid w:val="000A074D"/>
    <w:rsid w:val="000A4D70"/>
    <w:rsid w:val="000A54ED"/>
    <w:rsid w:val="000A5D5B"/>
    <w:rsid w:val="000B097D"/>
    <w:rsid w:val="000B0F1B"/>
    <w:rsid w:val="000B67EE"/>
    <w:rsid w:val="000B72E8"/>
    <w:rsid w:val="000C552F"/>
    <w:rsid w:val="000D791C"/>
    <w:rsid w:val="000E0536"/>
    <w:rsid w:val="000E0ADF"/>
    <w:rsid w:val="000F63B3"/>
    <w:rsid w:val="000F6A49"/>
    <w:rsid w:val="00102765"/>
    <w:rsid w:val="001123FE"/>
    <w:rsid w:val="00114C42"/>
    <w:rsid w:val="00117249"/>
    <w:rsid w:val="001248D9"/>
    <w:rsid w:val="00124DEC"/>
    <w:rsid w:val="0012548E"/>
    <w:rsid w:val="0012561E"/>
    <w:rsid w:val="00125D11"/>
    <w:rsid w:val="00127C56"/>
    <w:rsid w:val="001332C3"/>
    <w:rsid w:val="00136BFF"/>
    <w:rsid w:val="001372F0"/>
    <w:rsid w:val="0014332F"/>
    <w:rsid w:val="00145946"/>
    <w:rsid w:val="00166E0A"/>
    <w:rsid w:val="00167ECB"/>
    <w:rsid w:val="00172E4D"/>
    <w:rsid w:val="00180B0A"/>
    <w:rsid w:val="00184498"/>
    <w:rsid w:val="001855CF"/>
    <w:rsid w:val="00185D9D"/>
    <w:rsid w:val="00186835"/>
    <w:rsid w:val="00186C0C"/>
    <w:rsid w:val="00192883"/>
    <w:rsid w:val="001956F6"/>
    <w:rsid w:val="001B3F36"/>
    <w:rsid w:val="001B4FF2"/>
    <w:rsid w:val="001B6441"/>
    <w:rsid w:val="001B72A2"/>
    <w:rsid w:val="001B761B"/>
    <w:rsid w:val="001C156B"/>
    <w:rsid w:val="001C22EA"/>
    <w:rsid w:val="001C3F6E"/>
    <w:rsid w:val="001C6DF5"/>
    <w:rsid w:val="001D0CAE"/>
    <w:rsid w:val="001D198E"/>
    <w:rsid w:val="001D30AB"/>
    <w:rsid w:val="001D47FB"/>
    <w:rsid w:val="001D6356"/>
    <w:rsid w:val="001E09E3"/>
    <w:rsid w:val="001E1486"/>
    <w:rsid w:val="001E1D0B"/>
    <w:rsid w:val="001E20B3"/>
    <w:rsid w:val="001F1C53"/>
    <w:rsid w:val="001F5737"/>
    <w:rsid w:val="001F5883"/>
    <w:rsid w:val="0020006E"/>
    <w:rsid w:val="0020049C"/>
    <w:rsid w:val="0020070B"/>
    <w:rsid w:val="00206BE6"/>
    <w:rsid w:val="00210778"/>
    <w:rsid w:val="002157D4"/>
    <w:rsid w:val="00217801"/>
    <w:rsid w:val="00223B3D"/>
    <w:rsid w:val="00223FB6"/>
    <w:rsid w:val="002278DD"/>
    <w:rsid w:val="002316EA"/>
    <w:rsid w:val="00234792"/>
    <w:rsid w:val="00234DF3"/>
    <w:rsid w:val="00235020"/>
    <w:rsid w:val="0024202A"/>
    <w:rsid w:val="002457F2"/>
    <w:rsid w:val="00245D8C"/>
    <w:rsid w:val="00246650"/>
    <w:rsid w:val="002510F4"/>
    <w:rsid w:val="0025548E"/>
    <w:rsid w:val="00257324"/>
    <w:rsid w:val="002614B7"/>
    <w:rsid w:val="0026508C"/>
    <w:rsid w:val="002733FC"/>
    <w:rsid w:val="00273F34"/>
    <w:rsid w:val="00274843"/>
    <w:rsid w:val="00276416"/>
    <w:rsid w:val="00286786"/>
    <w:rsid w:val="00287A32"/>
    <w:rsid w:val="00287CBC"/>
    <w:rsid w:val="00292920"/>
    <w:rsid w:val="0029531D"/>
    <w:rsid w:val="002955C3"/>
    <w:rsid w:val="002A014A"/>
    <w:rsid w:val="002A5194"/>
    <w:rsid w:val="002A56B7"/>
    <w:rsid w:val="002B2A5E"/>
    <w:rsid w:val="002B3B84"/>
    <w:rsid w:val="002B46BD"/>
    <w:rsid w:val="002B521B"/>
    <w:rsid w:val="002C154A"/>
    <w:rsid w:val="002C4A58"/>
    <w:rsid w:val="002C527D"/>
    <w:rsid w:val="002C6DBF"/>
    <w:rsid w:val="002D57CF"/>
    <w:rsid w:val="002E0503"/>
    <w:rsid w:val="002E09AA"/>
    <w:rsid w:val="002E4F80"/>
    <w:rsid w:val="002E580A"/>
    <w:rsid w:val="002F1891"/>
    <w:rsid w:val="002F1C30"/>
    <w:rsid w:val="002F305A"/>
    <w:rsid w:val="002F31FE"/>
    <w:rsid w:val="002F70D3"/>
    <w:rsid w:val="002F75A3"/>
    <w:rsid w:val="00300CEC"/>
    <w:rsid w:val="00300E16"/>
    <w:rsid w:val="00312F7B"/>
    <w:rsid w:val="00314871"/>
    <w:rsid w:val="00326B26"/>
    <w:rsid w:val="00331EB0"/>
    <w:rsid w:val="00333562"/>
    <w:rsid w:val="003363B8"/>
    <w:rsid w:val="00340C45"/>
    <w:rsid w:val="00344CFC"/>
    <w:rsid w:val="00344EC3"/>
    <w:rsid w:val="00346B82"/>
    <w:rsid w:val="00350AF6"/>
    <w:rsid w:val="00350EC3"/>
    <w:rsid w:val="003521F0"/>
    <w:rsid w:val="00360764"/>
    <w:rsid w:val="003625DC"/>
    <w:rsid w:val="00366D16"/>
    <w:rsid w:val="00371D97"/>
    <w:rsid w:val="00372718"/>
    <w:rsid w:val="00387AF2"/>
    <w:rsid w:val="00392B4B"/>
    <w:rsid w:val="003A410C"/>
    <w:rsid w:val="003A6944"/>
    <w:rsid w:val="003B0D5A"/>
    <w:rsid w:val="003B1594"/>
    <w:rsid w:val="003B4FA1"/>
    <w:rsid w:val="003C251C"/>
    <w:rsid w:val="003C4B3A"/>
    <w:rsid w:val="003C5BCF"/>
    <w:rsid w:val="003D2A8A"/>
    <w:rsid w:val="003D2C02"/>
    <w:rsid w:val="003D3BDF"/>
    <w:rsid w:val="003D74CD"/>
    <w:rsid w:val="003D7E64"/>
    <w:rsid w:val="003E2556"/>
    <w:rsid w:val="003E457B"/>
    <w:rsid w:val="003E72A3"/>
    <w:rsid w:val="003F06B2"/>
    <w:rsid w:val="003F09F7"/>
    <w:rsid w:val="004005FD"/>
    <w:rsid w:val="00405BA7"/>
    <w:rsid w:val="004241AC"/>
    <w:rsid w:val="00425CAD"/>
    <w:rsid w:val="00426264"/>
    <w:rsid w:val="00432E78"/>
    <w:rsid w:val="00434C10"/>
    <w:rsid w:val="00440DA8"/>
    <w:rsid w:val="00452366"/>
    <w:rsid w:val="004526C5"/>
    <w:rsid w:val="00456BB4"/>
    <w:rsid w:val="00457EDC"/>
    <w:rsid w:val="00460594"/>
    <w:rsid w:val="0046375D"/>
    <w:rsid w:val="00471A9D"/>
    <w:rsid w:val="0048094A"/>
    <w:rsid w:val="0048661D"/>
    <w:rsid w:val="00490B70"/>
    <w:rsid w:val="004932A3"/>
    <w:rsid w:val="00493881"/>
    <w:rsid w:val="00496F65"/>
    <w:rsid w:val="004A68F3"/>
    <w:rsid w:val="004B3F4C"/>
    <w:rsid w:val="004B6CC5"/>
    <w:rsid w:val="004C0099"/>
    <w:rsid w:val="004C6F11"/>
    <w:rsid w:val="004D1EAB"/>
    <w:rsid w:val="004D47BB"/>
    <w:rsid w:val="004D5099"/>
    <w:rsid w:val="004E0BB9"/>
    <w:rsid w:val="004E4A39"/>
    <w:rsid w:val="004E51E7"/>
    <w:rsid w:val="004F2828"/>
    <w:rsid w:val="004F3122"/>
    <w:rsid w:val="004F3460"/>
    <w:rsid w:val="004F38A5"/>
    <w:rsid w:val="004F4FBE"/>
    <w:rsid w:val="004F68CC"/>
    <w:rsid w:val="0050065B"/>
    <w:rsid w:val="00507049"/>
    <w:rsid w:val="00507284"/>
    <w:rsid w:val="005110BE"/>
    <w:rsid w:val="005123BC"/>
    <w:rsid w:val="005128D5"/>
    <w:rsid w:val="00513173"/>
    <w:rsid w:val="00513CE4"/>
    <w:rsid w:val="00517521"/>
    <w:rsid w:val="00522005"/>
    <w:rsid w:val="00525380"/>
    <w:rsid w:val="005319F2"/>
    <w:rsid w:val="00540ECE"/>
    <w:rsid w:val="00544996"/>
    <w:rsid w:val="0054763B"/>
    <w:rsid w:val="005512AB"/>
    <w:rsid w:val="00552B66"/>
    <w:rsid w:val="00552FE4"/>
    <w:rsid w:val="00554A70"/>
    <w:rsid w:val="00554BA3"/>
    <w:rsid w:val="00556957"/>
    <w:rsid w:val="00561020"/>
    <w:rsid w:val="00563437"/>
    <w:rsid w:val="00571D7A"/>
    <w:rsid w:val="005749DC"/>
    <w:rsid w:val="00585A03"/>
    <w:rsid w:val="00585F80"/>
    <w:rsid w:val="00587A70"/>
    <w:rsid w:val="005A31B7"/>
    <w:rsid w:val="005A3CBD"/>
    <w:rsid w:val="005B0BF6"/>
    <w:rsid w:val="005B4224"/>
    <w:rsid w:val="005B478A"/>
    <w:rsid w:val="005C2058"/>
    <w:rsid w:val="005C4C7E"/>
    <w:rsid w:val="005C624D"/>
    <w:rsid w:val="005D2A18"/>
    <w:rsid w:val="005D3B40"/>
    <w:rsid w:val="005D5A59"/>
    <w:rsid w:val="005E2B00"/>
    <w:rsid w:val="005E535F"/>
    <w:rsid w:val="005E7925"/>
    <w:rsid w:val="005F1924"/>
    <w:rsid w:val="005F2001"/>
    <w:rsid w:val="00602A24"/>
    <w:rsid w:val="0060410E"/>
    <w:rsid w:val="00607B2C"/>
    <w:rsid w:val="00612B55"/>
    <w:rsid w:val="00612EE7"/>
    <w:rsid w:val="006138F6"/>
    <w:rsid w:val="00620FD4"/>
    <w:rsid w:val="00621647"/>
    <w:rsid w:val="00624A18"/>
    <w:rsid w:val="006261D4"/>
    <w:rsid w:val="006311F9"/>
    <w:rsid w:val="00634810"/>
    <w:rsid w:val="00635058"/>
    <w:rsid w:val="00646633"/>
    <w:rsid w:val="00646CDD"/>
    <w:rsid w:val="0065113C"/>
    <w:rsid w:val="00656DD8"/>
    <w:rsid w:val="00657E50"/>
    <w:rsid w:val="00660CF9"/>
    <w:rsid w:val="006652C5"/>
    <w:rsid w:val="00667D43"/>
    <w:rsid w:val="0067227B"/>
    <w:rsid w:val="006809B7"/>
    <w:rsid w:val="006825B9"/>
    <w:rsid w:val="00682D95"/>
    <w:rsid w:val="00684143"/>
    <w:rsid w:val="006843BF"/>
    <w:rsid w:val="006878F2"/>
    <w:rsid w:val="00694B64"/>
    <w:rsid w:val="006A5D5C"/>
    <w:rsid w:val="006B6764"/>
    <w:rsid w:val="006C1A06"/>
    <w:rsid w:val="006D2EFB"/>
    <w:rsid w:val="006D4FAA"/>
    <w:rsid w:val="006E0D58"/>
    <w:rsid w:val="006E10E5"/>
    <w:rsid w:val="006E335A"/>
    <w:rsid w:val="006F437E"/>
    <w:rsid w:val="006F5B46"/>
    <w:rsid w:val="006F668F"/>
    <w:rsid w:val="006F77BE"/>
    <w:rsid w:val="0070059B"/>
    <w:rsid w:val="00705FA1"/>
    <w:rsid w:val="00706578"/>
    <w:rsid w:val="0070768C"/>
    <w:rsid w:val="00711728"/>
    <w:rsid w:val="00711CB4"/>
    <w:rsid w:val="007205FE"/>
    <w:rsid w:val="00726596"/>
    <w:rsid w:val="00732947"/>
    <w:rsid w:val="00732F29"/>
    <w:rsid w:val="0074263A"/>
    <w:rsid w:val="0074362A"/>
    <w:rsid w:val="007447E9"/>
    <w:rsid w:val="007513D8"/>
    <w:rsid w:val="00751A62"/>
    <w:rsid w:val="00751F58"/>
    <w:rsid w:val="00754946"/>
    <w:rsid w:val="00755635"/>
    <w:rsid w:val="00760928"/>
    <w:rsid w:val="007630AA"/>
    <w:rsid w:val="00767940"/>
    <w:rsid w:val="0077009F"/>
    <w:rsid w:val="0077288A"/>
    <w:rsid w:val="00773989"/>
    <w:rsid w:val="00773B32"/>
    <w:rsid w:val="0077559D"/>
    <w:rsid w:val="007A1E74"/>
    <w:rsid w:val="007A3721"/>
    <w:rsid w:val="007A726A"/>
    <w:rsid w:val="007A78F5"/>
    <w:rsid w:val="007B0FE8"/>
    <w:rsid w:val="007B48BE"/>
    <w:rsid w:val="007B4904"/>
    <w:rsid w:val="007C4687"/>
    <w:rsid w:val="007D3905"/>
    <w:rsid w:val="007D3C48"/>
    <w:rsid w:val="007E1750"/>
    <w:rsid w:val="007E31DF"/>
    <w:rsid w:val="007F7961"/>
    <w:rsid w:val="008015B5"/>
    <w:rsid w:val="00806B6A"/>
    <w:rsid w:val="00810043"/>
    <w:rsid w:val="00810DD2"/>
    <w:rsid w:val="00813E74"/>
    <w:rsid w:val="0081438F"/>
    <w:rsid w:val="00825619"/>
    <w:rsid w:val="00832077"/>
    <w:rsid w:val="00835CE9"/>
    <w:rsid w:val="00842046"/>
    <w:rsid w:val="00845688"/>
    <w:rsid w:val="00850314"/>
    <w:rsid w:val="00850DB1"/>
    <w:rsid w:val="008517B4"/>
    <w:rsid w:val="00853D94"/>
    <w:rsid w:val="00855275"/>
    <w:rsid w:val="0085750F"/>
    <w:rsid w:val="00857B5E"/>
    <w:rsid w:val="00862C1F"/>
    <w:rsid w:val="00870AC1"/>
    <w:rsid w:val="00877D69"/>
    <w:rsid w:val="00880449"/>
    <w:rsid w:val="00881AF8"/>
    <w:rsid w:val="00885BE7"/>
    <w:rsid w:val="00893CBF"/>
    <w:rsid w:val="0089613E"/>
    <w:rsid w:val="00897698"/>
    <w:rsid w:val="00897E6E"/>
    <w:rsid w:val="008A0C1A"/>
    <w:rsid w:val="008A27F1"/>
    <w:rsid w:val="008A2A51"/>
    <w:rsid w:val="008A3964"/>
    <w:rsid w:val="008A6B94"/>
    <w:rsid w:val="008B003E"/>
    <w:rsid w:val="008B0868"/>
    <w:rsid w:val="008B3C2E"/>
    <w:rsid w:val="008B46B6"/>
    <w:rsid w:val="008C2DE4"/>
    <w:rsid w:val="008C5728"/>
    <w:rsid w:val="008C5E40"/>
    <w:rsid w:val="008D1CCF"/>
    <w:rsid w:val="008D49D2"/>
    <w:rsid w:val="008D682E"/>
    <w:rsid w:val="008E1887"/>
    <w:rsid w:val="008E3560"/>
    <w:rsid w:val="008E5BB1"/>
    <w:rsid w:val="008E60B4"/>
    <w:rsid w:val="008E61E6"/>
    <w:rsid w:val="008F4D74"/>
    <w:rsid w:val="0090391E"/>
    <w:rsid w:val="0091439E"/>
    <w:rsid w:val="009143F7"/>
    <w:rsid w:val="00915B2B"/>
    <w:rsid w:val="00916328"/>
    <w:rsid w:val="0093259D"/>
    <w:rsid w:val="009355F0"/>
    <w:rsid w:val="009445DC"/>
    <w:rsid w:val="00945B5C"/>
    <w:rsid w:val="00950C8E"/>
    <w:rsid w:val="00970E52"/>
    <w:rsid w:val="00975B75"/>
    <w:rsid w:val="00981802"/>
    <w:rsid w:val="00990EAB"/>
    <w:rsid w:val="00991701"/>
    <w:rsid w:val="00992848"/>
    <w:rsid w:val="009A02C9"/>
    <w:rsid w:val="009A0E7F"/>
    <w:rsid w:val="009A4CFC"/>
    <w:rsid w:val="009A5442"/>
    <w:rsid w:val="009A6BC1"/>
    <w:rsid w:val="009B0F78"/>
    <w:rsid w:val="009B1F1D"/>
    <w:rsid w:val="009B522A"/>
    <w:rsid w:val="009B5CA4"/>
    <w:rsid w:val="009C260E"/>
    <w:rsid w:val="009C2D95"/>
    <w:rsid w:val="009C3353"/>
    <w:rsid w:val="009D7DD0"/>
    <w:rsid w:val="009E2260"/>
    <w:rsid w:val="009E4BBA"/>
    <w:rsid w:val="009E7F37"/>
    <w:rsid w:val="009F5B1A"/>
    <w:rsid w:val="00A01805"/>
    <w:rsid w:val="00A05161"/>
    <w:rsid w:val="00A116F0"/>
    <w:rsid w:val="00A17F80"/>
    <w:rsid w:val="00A17FAC"/>
    <w:rsid w:val="00A205D3"/>
    <w:rsid w:val="00A2180A"/>
    <w:rsid w:val="00A21B8A"/>
    <w:rsid w:val="00A220AE"/>
    <w:rsid w:val="00A23558"/>
    <w:rsid w:val="00A25664"/>
    <w:rsid w:val="00A26E28"/>
    <w:rsid w:val="00A3305A"/>
    <w:rsid w:val="00A36B81"/>
    <w:rsid w:val="00A41077"/>
    <w:rsid w:val="00A44077"/>
    <w:rsid w:val="00A46863"/>
    <w:rsid w:val="00A538F1"/>
    <w:rsid w:val="00A54F54"/>
    <w:rsid w:val="00A573C5"/>
    <w:rsid w:val="00A65107"/>
    <w:rsid w:val="00A70040"/>
    <w:rsid w:val="00A72D74"/>
    <w:rsid w:val="00A8020C"/>
    <w:rsid w:val="00A82B0C"/>
    <w:rsid w:val="00A82E5F"/>
    <w:rsid w:val="00A96A30"/>
    <w:rsid w:val="00AA101A"/>
    <w:rsid w:val="00AB1FB5"/>
    <w:rsid w:val="00AC290E"/>
    <w:rsid w:val="00AC2B3B"/>
    <w:rsid w:val="00AD282B"/>
    <w:rsid w:val="00AD391D"/>
    <w:rsid w:val="00AE0792"/>
    <w:rsid w:val="00AE423B"/>
    <w:rsid w:val="00AE47A1"/>
    <w:rsid w:val="00AE4981"/>
    <w:rsid w:val="00B0428D"/>
    <w:rsid w:val="00B04973"/>
    <w:rsid w:val="00B11944"/>
    <w:rsid w:val="00B11EB8"/>
    <w:rsid w:val="00B13ED9"/>
    <w:rsid w:val="00B14BFC"/>
    <w:rsid w:val="00B16587"/>
    <w:rsid w:val="00B2550A"/>
    <w:rsid w:val="00B27ED7"/>
    <w:rsid w:val="00B34424"/>
    <w:rsid w:val="00B41830"/>
    <w:rsid w:val="00B419BF"/>
    <w:rsid w:val="00B41A43"/>
    <w:rsid w:val="00B4232B"/>
    <w:rsid w:val="00B45964"/>
    <w:rsid w:val="00B46256"/>
    <w:rsid w:val="00B475A0"/>
    <w:rsid w:val="00B520E3"/>
    <w:rsid w:val="00B54638"/>
    <w:rsid w:val="00B60445"/>
    <w:rsid w:val="00B604A2"/>
    <w:rsid w:val="00B63090"/>
    <w:rsid w:val="00B67B3D"/>
    <w:rsid w:val="00B72126"/>
    <w:rsid w:val="00B7647A"/>
    <w:rsid w:val="00B843B7"/>
    <w:rsid w:val="00B84701"/>
    <w:rsid w:val="00B85BF7"/>
    <w:rsid w:val="00B86BBC"/>
    <w:rsid w:val="00B9039E"/>
    <w:rsid w:val="00B91AB3"/>
    <w:rsid w:val="00B95921"/>
    <w:rsid w:val="00B975D4"/>
    <w:rsid w:val="00BA06BE"/>
    <w:rsid w:val="00BA0F61"/>
    <w:rsid w:val="00BA17AF"/>
    <w:rsid w:val="00BA3707"/>
    <w:rsid w:val="00BA3C7E"/>
    <w:rsid w:val="00BA416D"/>
    <w:rsid w:val="00BA4178"/>
    <w:rsid w:val="00BB3594"/>
    <w:rsid w:val="00BB60ED"/>
    <w:rsid w:val="00BB7A4B"/>
    <w:rsid w:val="00BC2988"/>
    <w:rsid w:val="00BD1048"/>
    <w:rsid w:val="00BD7970"/>
    <w:rsid w:val="00BE72C2"/>
    <w:rsid w:val="00BF3CC7"/>
    <w:rsid w:val="00BF5EF8"/>
    <w:rsid w:val="00BF6415"/>
    <w:rsid w:val="00C00C05"/>
    <w:rsid w:val="00C00C34"/>
    <w:rsid w:val="00C03B11"/>
    <w:rsid w:val="00C04201"/>
    <w:rsid w:val="00C06383"/>
    <w:rsid w:val="00C10CBF"/>
    <w:rsid w:val="00C1493B"/>
    <w:rsid w:val="00C179F4"/>
    <w:rsid w:val="00C22C7F"/>
    <w:rsid w:val="00C24304"/>
    <w:rsid w:val="00C251F9"/>
    <w:rsid w:val="00C3228C"/>
    <w:rsid w:val="00C34AC6"/>
    <w:rsid w:val="00C3632F"/>
    <w:rsid w:val="00C44174"/>
    <w:rsid w:val="00C44489"/>
    <w:rsid w:val="00C46F3E"/>
    <w:rsid w:val="00C5128F"/>
    <w:rsid w:val="00C560BD"/>
    <w:rsid w:val="00C6442E"/>
    <w:rsid w:val="00C65F17"/>
    <w:rsid w:val="00C81E4E"/>
    <w:rsid w:val="00C85A88"/>
    <w:rsid w:val="00C86006"/>
    <w:rsid w:val="00C92BA7"/>
    <w:rsid w:val="00C9319B"/>
    <w:rsid w:val="00C9325D"/>
    <w:rsid w:val="00C9443E"/>
    <w:rsid w:val="00CA2DA7"/>
    <w:rsid w:val="00CA69F2"/>
    <w:rsid w:val="00CB0E6C"/>
    <w:rsid w:val="00CB5923"/>
    <w:rsid w:val="00CC0D70"/>
    <w:rsid w:val="00CC5C80"/>
    <w:rsid w:val="00CD29C3"/>
    <w:rsid w:val="00CD3AB2"/>
    <w:rsid w:val="00CD7929"/>
    <w:rsid w:val="00CE45AC"/>
    <w:rsid w:val="00CF0C29"/>
    <w:rsid w:val="00D00793"/>
    <w:rsid w:val="00D0562E"/>
    <w:rsid w:val="00D146E9"/>
    <w:rsid w:val="00D1769E"/>
    <w:rsid w:val="00D206DE"/>
    <w:rsid w:val="00D21F2E"/>
    <w:rsid w:val="00D23906"/>
    <w:rsid w:val="00D34F92"/>
    <w:rsid w:val="00D42FBA"/>
    <w:rsid w:val="00D51C4B"/>
    <w:rsid w:val="00D520E2"/>
    <w:rsid w:val="00D54C16"/>
    <w:rsid w:val="00D55204"/>
    <w:rsid w:val="00D576CA"/>
    <w:rsid w:val="00D72244"/>
    <w:rsid w:val="00D73AA6"/>
    <w:rsid w:val="00D84EB2"/>
    <w:rsid w:val="00D861E7"/>
    <w:rsid w:val="00D863D1"/>
    <w:rsid w:val="00D92542"/>
    <w:rsid w:val="00D958B7"/>
    <w:rsid w:val="00D95E88"/>
    <w:rsid w:val="00D9719C"/>
    <w:rsid w:val="00DA1F12"/>
    <w:rsid w:val="00DB038B"/>
    <w:rsid w:val="00DB1917"/>
    <w:rsid w:val="00DB50D3"/>
    <w:rsid w:val="00DB5990"/>
    <w:rsid w:val="00DD17F9"/>
    <w:rsid w:val="00DD335A"/>
    <w:rsid w:val="00DD5D33"/>
    <w:rsid w:val="00DE7405"/>
    <w:rsid w:val="00DF6813"/>
    <w:rsid w:val="00E02CC5"/>
    <w:rsid w:val="00E10943"/>
    <w:rsid w:val="00E2138C"/>
    <w:rsid w:val="00E214B9"/>
    <w:rsid w:val="00E22BB9"/>
    <w:rsid w:val="00E32E10"/>
    <w:rsid w:val="00E34029"/>
    <w:rsid w:val="00E343F7"/>
    <w:rsid w:val="00E34E2D"/>
    <w:rsid w:val="00E372A1"/>
    <w:rsid w:val="00E37E58"/>
    <w:rsid w:val="00E40C7D"/>
    <w:rsid w:val="00E57810"/>
    <w:rsid w:val="00E74FFE"/>
    <w:rsid w:val="00E77A01"/>
    <w:rsid w:val="00E77BA8"/>
    <w:rsid w:val="00E81E64"/>
    <w:rsid w:val="00E85222"/>
    <w:rsid w:val="00E85F86"/>
    <w:rsid w:val="00E906B5"/>
    <w:rsid w:val="00E94728"/>
    <w:rsid w:val="00E9707C"/>
    <w:rsid w:val="00EA332F"/>
    <w:rsid w:val="00EA548D"/>
    <w:rsid w:val="00EA5E38"/>
    <w:rsid w:val="00EB146C"/>
    <w:rsid w:val="00EB5022"/>
    <w:rsid w:val="00EB5A19"/>
    <w:rsid w:val="00EB6445"/>
    <w:rsid w:val="00EC15F8"/>
    <w:rsid w:val="00EC3584"/>
    <w:rsid w:val="00EC49D7"/>
    <w:rsid w:val="00EC4C97"/>
    <w:rsid w:val="00ED13BB"/>
    <w:rsid w:val="00ED58DF"/>
    <w:rsid w:val="00ED763A"/>
    <w:rsid w:val="00EE1FA4"/>
    <w:rsid w:val="00EE3221"/>
    <w:rsid w:val="00EE72AA"/>
    <w:rsid w:val="00EE7D95"/>
    <w:rsid w:val="00EF16A0"/>
    <w:rsid w:val="00EF4E18"/>
    <w:rsid w:val="00EF6C10"/>
    <w:rsid w:val="00F0224C"/>
    <w:rsid w:val="00F02352"/>
    <w:rsid w:val="00F04247"/>
    <w:rsid w:val="00F05B17"/>
    <w:rsid w:val="00F06968"/>
    <w:rsid w:val="00F06FBE"/>
    <w:rsid w:val="00F06FBF"/>
    <w:rsid w:val="00F16DD9"/>
    <w:rsid w:val="00F1754E"/>
    <w:rsid w:val="00F17D98"/>
    <w:rsid w:val="00F2340D"/>
    <w:rsid w:val="00F240D3"/>
    <w:rsid w:val="00F24378"/>
    <w:rsid w:val="00F32511"/>
    <w:rsid w:val="00F36E63"/>
    <w:rsid w:val="00F43959"/>
    <w:rsid w:val="00F5310C"/>
    <w:rsid w:val="00F57263"/>
    <w:rsid w:val="00F619B1"/>
    <w:rsid w:val="00F6634B"/>
    <w:rsid w:val="00F66575"/>
    <w:rsid w:val="00F70581"/>
    <w:rsid w:val="00F71D4F"/>
    <w:rsid w:val="00F73EBA"/>
    <w:rsid w:val="00F85035"/>
    <w:rsid w:val="00F95AEC"/>
    <w:rsid w:val="00F96936"/>
    <w:rsid w:val="00FA1A5F"/>
    <w:rsid w:val="00FA41C1"/>
    <w:rsid w:val="00FA79F6"/>
    <w:rsid w:val="00FC237C"/>
    <w:rsid w:val="00FC35CF"/>
    <w:rsid w:val="00FC45BC"/>
    <w:rsid w:val="00FC5399"/>
    <w:rsid w:val="00FE063E"/>
    <w:rsid w:val="00FF22DC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>
      <v:textbox inset="5.85pt,.7pt,5.85pt,.7pt"/>
    </o:shapedefaults>
    <o:shapelayout v:ext="edit">
      <o:idmap v:ext="edit" data="1"/>
    </o:shapelayout>
  </w:shapeDefaults>
  <w:decimalSymbol w:val="."/>
  <w:listSeparator w:val=","/>
  <w14:docId w14:val="59438721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6841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6B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A36B8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6B81"/>
  </w:style>
  <w:style w:type="paragraph" w:styleId="2">
    <w:name w:val="Body Text Indent 2"/>
    <w:basedOn w:val="a"/>
    <w:link w:val="20"/>
    <w:rsid w:val="00A36B81"/>
    <w:pPr>
      <w:ind w:left="220" w:hanging="220"/>
    </w:pPr>
  </w:style>
  <w:style w:type="paragraph" w:styleId="a8">
    <w:name w:val="Body Text Indent"/>
    <w:basedOn w:val="a"/>
    <w:link w:val="a9"/>
    <w:rsid w:val="00A36B81"/>
    <w:pPr>
      <w:ind w:left="220" w:hanging="220"/>
    </w:pPr>
  </w:style>
  <w:style w:type="character" w:styleId="aa">
    <w:name w:val="Hyperlink"/>
    <w:rsid w:val="00A36B81"/>
    <w:rPr>
      <w:color w:val="0000FF"/>
      <w:u w:val="single"/>
    </w:rPr>
  </w:style>
  <w:style w:type="paragraph" w:customStyle="1" w:styleId="ab">
    <w:name w:val="本則条項"/>
    <w:basedOn w:val="a"/>
    <w:link w:val="ac"/>
    <w:qFormat/>
    <w:rsid w:val="00D520E2"/>
    <w:pPr>
      <w:ind w:left="220" w:hangingChars="100" w:hanging="220"/>
    </w:pPr>
  </w:style>
  <w:style w:type="paragraph" w:customStyle="1" w:styleId="ad">
    <w:name w:val="題名"/>
    <w:basedOn w:val="a"/>
    <w:link w:val="ae"/>
    <w:qFormat/>
    <w:rsid w:val="00D520E2"/>
    <w:pPr>
      <w:ind w:leftChars="300" w:left="660"/>
    </w:pPr>
  </w:style>
  <w:style w:type="character" w:customStyle="1" w:styleId="ac">
    <w:name w:val="本則条項 (文字)"/>
    <w:link w:val="ab"/>
    <w:rsid w:val="00D520E2"/>
    <w:rPr>
      <w:kern w:val="2"/>
      <w:sz w:val="22"/>
    </w:rPr>
  </w:style>
  <w:style w:type="paragraph" w:customStyle="1" w:styleId="af">
    <w:name w:val="見出し"/>
    <w:basedOn w:val="ab"/>
    <w:link w:val="af0"/>
    <w:qFormat/>
    <w:rsid w:val="00D84EB2"/>
    <w:pPr>
      <w:ind w:leftChars="100" w:left="440"/>
    </w:pPr>
  </w:style>
  <w:style w:type="character" w:customStyle="1" w:styleId="ae">
    <w:name w:val="題名 (文字)"/>
    <w:link w:val="ad"/>
    <w:rsid w:val="00D520E2"/>
    <w:rPr>
      <w:kern w:val="2"/>
      <w:sz w:val="22"/>
    </w:rPr>
  </w:style>
  <w:style w:type="paragraph" w:customStyle="1" w:styleId="af1">
    <w:name w:val="本則号"/>
    <w:basedOn w:val="a"/>
    <w:link w:val="af2"/>
    <w:qFormat/>
    <w:rsid w:val="00D520E2"/>
    <w:pPr>
      <w:ind w:leftChars="100" w:left="440" w:hangingChars="100" w:hanging="220"/>
    </w:pPr>
  </w:style>
  <w:style w:type="character" w:customStyle="1" w:styleId="af0">
    <w:name w:val="見出し (文字)"/>
    <w:link w:val="af"/>
    <w:rsid w:val="00D84EB2"/>
    <w:rPr>
      <w:kern w:val="2"/>
      <w:sz w:val="22"/>
    </w:rPr>
  </w:style>
  <w:style w:type="paragraph" w:customStyle="1" w:styleId="af3">
    <w:name w:val="附則単独項及び改正規定"/>
    <w:basedOn w:val="ab"/>
    <w:link w:val="af4"/>
    <w:qFormat/>
    <w:rsid w:val="00F619B1"/>
    <w:pPr>
      <w:ind w:left="0" w:firstLineChars="100" w:firstLine="220"/>
    </w:pPr>
  </w:style>
  <w:style w:type="character" w:customStyle="1" w:styleId="af2">
    <w:name w:val="本則号 (文字)"/>
    <w:link w:val="af1"/>
    <w:rsid w:val="00D520E2"/>
    <w:rPr>
      <w:kern w:val="2"/>
      <w:sz w:val="22"/>
    </w:rPr>
  </w:style>
  <w:style w:type="character" w:customStyle="1" w:styleId="af4">
    <w:name w:val="附則単独項及び改正規定 (文字)"/>
    <w:link w:val="af3"/>
    <w:rsid w:val="00F619B1"/>
    <w:rPr>
      <w:kern w:val="2"/>
      <w:sz w:val="22"/>
    </w:rPr>
  </w:style>
  <w:style w:type="table" w:styleId="Web1">
    <w:name w:val="Table Web 1"/>
    <w:basedOn w:val="a1"/>
    <w:rsid w:val="002457F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5">
    <w:name w:val="Balloon Text"/>
    <w:basedOn w:val="a"/>
    <w:link w:val="af6"/>
    <w:semiHidden/>
    <w:unhideWhenUsed/>
    <w:rsid w:val="003E457B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semiHidden/>
    <w:rsid w:val="003E457B"/>
    <w:rPr>
      <w:rFonts w:ascii="Arial" w:eastAsia="ＭＳ ゴシック" w:hAnsi="Arial" w:cs="Times New Roman"/>
      <w:kern w:val="2"/>
      <w:sz w:val="18"/>
      <w:szCs w:val="18"/>
    </w:rPr>
  </w:style>
  <w:style w:type="paragraph" w:styleId="af7">
    <w:name w:val="Date"/>
    <w:basedOn w:val="a"/>
    <w:next w:val="a"/>
    <w:link w:val="af8"/>
    <w:rsid w:val="00A44077"/>
  </w:style>
  <w:style w:type="character" w:customStyle="1" w:styleId="af8">
    <w:name w:val="日付 (文字)"/>
    <w:basedOn w:val="a0"/>
    <w:link w:val="af7"/>
    <w:rsid w:val="00A44077"/>
    <w:rPr>
      <w:kern w:val="2"/>
      <w:sz w:val="22"/>
    </w:rPr>
  </w:style>
  <w:style w:type="character" w:customStyle="1" w:styleId="a4">
    <w:name w:val="ヘッダー (文字)"/>
    <w:basedOn w:val="a0"/>
    <w:link w:val="a3"/>
    <w:rsid w:val="009A5442"/>
    <w:rPr>
      <w:kern w:val="2"/>
      <w:sz w:val="22"/>
    </w:rPr>
  </w:style>
  <w:style w:type="character" w:customStyle="1" w:styleId="a6">
    <w:name w:val="フッター (文字)"/>
    <w:basedOn w:val="a0"/>
    <w:link w:val="a5"/>
    <w:rsid w:val="009A5442"/>
    <w:rPr>
      <w:kern w:val="2"/>
      <w:sz w:val="22"/>
    </w:rPr>
  </w:style>
  <w:style w:type="character" w:customStyle="1" w:styleId="20">
    <w:name w:val="本文インデント 2 (文字)"/>
    <w:basedOn w:val="a0"/>
    <w:link w:val="2"/>
    <w:rsid w:val="009A5442"/>
    <w:rPr>
      <w:kern w:val="2"/>
      <w:sz w:val="22"/>
    </w:rPr>
  </w:style>
  <w:style w:type="character" w:customStyle="1" w:styleId="a9">
    <w:name w:val="本文インデント (文字)"/>
    <w:basedOn w:val="a0"/>
    <w:link w:val="a8"/>
    <w:rsid w:val="009A5442"/>
    <w:rPr>
      <w:kern w:val="2"/>
      <w:sz w:val="22"/>
    </w:rPr>
  </w:style>
  <w:style w:type="paragraph" w:styleId="3">
    <w:name w:val="Body Text Indent 3"/>
    <w:basedOn w:val="a"/>
    <w:link w:val="30"/>
    <w:rsid w:val="009A5442"/>
    <w:pPr>
      <w:ind w:left="220" w:firstLine="220"/>
    </w:pPr>
    <w:rPr>
      <w:rFonts w:ascii="ＭＳ 明朝"/>
      <w:kern w:val="0"/>
      <w:sz w:val="20"/>
    </w:rPr>
  </w:style>
  <w:style w:type="character" w:customStyle="1" w:styleId="30">
    <w:name w:val="本文インデント 3 (文字)"/>
    <w:basedOn w:val="a0"/>
    <w:link w:val="3"/>
    <w:rsid w:val="009A5442"/>
    <w:rPr>
      <w:rFonts w:ascii="ＭＳ 明朝"/>
    </w:rPr>
  </w:style>
  <w:style w:type="table" w:styleId="af9">
    <w:name w:val="Table Grid"/>
    <w:basedOn w:val="a1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uiPriority w:val="99"/>
    <w:unhideWhenUsed/>
    <w:rsid w:val="009A5442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threeindextxt">
    <w:name w:val="three_index_txt"/>
    <w:rsid w:val="009A5442"/>
  </w:style>
  <w:style w:type="paragraph" w:customStyle="1" w:styleId="1">
    <w:name w:val="附則単独・1字下げ"/>
    <w:basedOn w:val="a"/>
    <w:link w:val="10"/>
    <w:qFormat/>
    <w:rsid w:val="009A5442"/>
    <w:pPr>
      <w:ind w:firstLineChars="100" w:firstLine="220"/>
    </w:pPr>
    <w:rPr>
      <w:rFonts w:ascii="ＭＳ 明朝"/>
      <w:kern w:val="0"/>
      <w:sz w:val="20"/>
    </w:rPr>
  </w:style>
  <w:style w:type="character" w:customStyle="1" w:styleId="10">
    <w:name w:val="附則単独・1字下げ (文字)"/>
    <w:link w:val="1"/>
    <w:rsid w:val="009A5442"/>
    <w:rPr>
      <w:rFonts w:ascii="ＭＳ 明朝"/>
    </w:rPr>
  </w:style>
  <w:style w:type="paragraph" w:customStyle="1" w:styleId="01">
    <w:name w:val="01題名・附則"/>
    <w:basedOn w:val="1"/>
    <w:link w:val="010"/>
    <w:qFormat/>
    <w:rsid w:val="009A5442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9A5442"/>
    <w:rPr>
      <w:rFonts w:ascii="ＭＳ 明朝"/>
    </w:rPr>
  </w:style>
  <w:style w:type="paragraph" w:customStyle="1" w:styleId="02">
    <w:name w:val="02見出し"/>
    <w:basedOn w:val="03"/>
    <w:link w:val="020"/>
    <w:qFormat/>
    <w:rsid w:val="009A5442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9A5442"/>
    <w:pPr>
      <w:ind w:left="220" w:hangingChars="100" w:hanging="220"/>
    </w:pPr>
    <w:rPr>
      <w:rFonts w:ascii="ＭＳ 明朝"/>
      <w:kern w:val="0"/>
      <w:sz w:val="20"/>
    </w:rPr>
  </w:style>
  <w:style w:type="character" w:customStyle="1" w:styleId="030">
    <w:name w:val="03本則条項 (文字)"/>
    <w:link w:val="03"/>
    <w:rsid w:val="009A5442"/>
    <w:rPr>
      <w:rFonts w:ascii="ＭＳ 明朝"/>
    </w:rPr>
  </w:style>
  <w:style w:type="character" w:customStyle="1" w:styleId="020">
    <w:name w:val="02見出し (文字)"/>
    <w:link w:val="02"/>
    <w:rsid w:val="009A5442"/>
    <w:rPr>
      <w:rFonts w:ascii="ＭＳ 明朝"/>
    </w:rPr>
  </w:style>
  <w:style w:type="paragraph" w:styleId="afa">
    <w:name w:val="List Paragraph"/>
    <w:basedOn w:val="a"/>
    <w:uiPriority w:val="34"/>
    <w:qFormat/>
    <w:rsid w:val="009A5442"/>
    <w:pPr>
      <w:ind w:leftChars="400" w:left="840"/>
    </w:pPr>
    <w:rPr>
      <w:rFonts w:ascii="ＭＳ 明朝"/>
      <w:kern w:val="0"/>
      <w:sz w:val="20"/>
    </w:rPr>
  </w:style>
  <w:style w:type="paragraph" w:customStyle="1" w:styleId="Default">
    <w:name w:val="Default"/>
    <w:rsid w:val="009A544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21">
    <w:name w:val="本文インデント 21"/>
    <w:basedOn w:val="a"/>
    <w:rsid w:val="009A5442"/>
    <w:pPr>
      <w:ind w:left="220" w:hanging="220"/>
    </w:pPr>
  </w:style>
  <w:style w:type="character" w:styleId="afb">
    <w:name w:val="annotation reference"/>
    <w:basedOn w:val="a0"/>
    <w:semiHidden/>
    <w:unhideWhenUsed/>
    <w:rsid w:val="009A5442"/>
    <w:rPr>
      <w:sz w:val="18"/>
      <w:szCs w:val="18"/>
    </w:rPr>
  </w:style>
  <w:style w:type="paragraph" w:styleId="afc">
    <w:name w:val="annotation text"/>
    <w:basedOn w:val="a"/>
    <w:link w:val="afd"/>
    <w:semiHidden/>
    <w:unhideWhenUsed/>
    <w:rsid w:val="009A5442"/>
    <w:pPr>
      <w:jc w:val="left"/>
    </w:pPr>
    <w:rPr>
      <w:rFonts w:ascii="ＭＳ 明朝"/>
      <w:kern w:val="0"/>
      <w:sz w:val="20"/>
    </w:rPr>
  </w:style>
  <w:style w:type="character" w:customStyle="1" w:styleId="afd">
    <w:name w:val="コメント文字列 (文字)"/>
    <w:basedOn w:val="a0"/>
    <w:link w:val="afc"/>
    <w:semiHidden/>
    <w:rsid w:val="009A5442"/>
    <w:rPr>
      <w:rFonts w:ascii="ＭＳ 明朝"/>
    </w:rPr>
  </w:style>
  <w:style w:type="paragraph" w:styleId="afe">
    <w:name w:val="annotation subject"/>
    <w:basedOn w:val="afc"/>
    <w:next w:val="afc"/>
    <w:link w:val="aff"/>
    <w:semiHidden/>
    <w:unhideWhenUsed/>
    <w:rsid w:val="009A5442"/>
    <w:rPr>
      <w:b/>
      <w:bCs/>
    </w:rPr>
  </w:style>
  <w:style w:type="character" w:customStyle="1" w:styleId="aff">
    <w:name w:val="コメント内容 (文字)"/>
    <w:basedOn w:val="afd"/>
    <w:link w:val="afe"/>
    <w:semiHidden/>
    <w:rsid w:val="009A5442"/>
    <w:rPr>
      <w:rFonts w:ascii="ＭＳ 明朝"/>
      <w:b/>
      <w:bCs/>
    </w:rPr>
  </w:style>
  <w:style w:type="paragraph" w:styleId="aff0">
    <w:name w:val="Revision"/>
    <w:hidden/>
    <w:uiPriority w:val="99"/>
    <w:semiHidden/>
    <w:rsid w:val="009A5442"/>
    <w:rPr>
      <w:rFonts w:ascii="ＭＳ 明朝"/>
    </w:rPr>
  </w:style>
  <w:style w:type="table" w:customStyle="1" w:styleId="11">
    <w:name w:val="表 (格子)1"/>
    <w:basedOn w:val="a1"/>
    <w:next w:val="af9"/>
    <w:uiPriority w:val="39"/>
    <w:rsid w:val="009A544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9"/>
    <w:uiPriority w:val="39"/>
    <w:rsid w:val="009A544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711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7B13-8BCE-4F1D-8FC5-B35E41FB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西山耕太郎</dc:creator>
  <cp:lastModifiedBy>青木 諒太郎（産業政策課）</cp:lastModifiedBy>
  <cp:revision>2</cp:revision>
  <cp:lastPrinted>2026-07-31T07:32:00Z</cp:lastPrinted>
  <dcterms:created xsi:type="dcterms:W3CDTF">2026-07-31T09:40:00Z</dcterms:created>
  <dcterms:modified xsi:type="dcterms:W3CDTF">2026-07-31T09:40:00Z</dcterms:modified>
</cp:coreProperties>
</file>