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2D18C" w14:textId="029A9A90" w:rsidR="00B9039E" w:rsidRPr="00F66575" w:rsidRDefault="00B9039E" w:rsidP="00B9039E">
      <w:pPr>
        <w:rPr>
          <w:rFonts w:hAnsi="ＭＳ 明朝"/>
          <w:color w:val="000000"/>
          <w:szCs w:val="22"/>
        </w:rPr>
      </w:pPr>
      <w:r w:rsidRPr="00F66575">
        <w:rPr>
          <w:rFonts w:hAnsi="ＭＳ 明朝" w:hint="eastAsia"/>
          <w:color w:val="000000"/>
          <w:szCs w:val="22"/>
        </w:rPr>
        <w:t>第３号様式（第</w:t>
      </w:r>
      <w:r w:rsidR="00E37E58" w:rsidRPr="00F66575">
        <w:rPr>
          <w:rFonts w:hAnsi="ＭＳ 明朝" w:hint="eastAsia"/>
          <w:color w:val="000000"/>
          <w:szCs w:val="22"/>
        </w:rPr>
        <w:t>７</w:t>
      </w:r>
      <w:r w:rsidRPr="00F66575">
        <w:rPr>
          <w:rFonts w:hAnsi="ＭＳ 明朝" w:hint="eastAsia"/>
          <w:color w:val="000000"/>
          <w:szCs w:val="22"/>
        </w:rPr>
        <w:t>条関係）</w:t>
      </w:r>
    </w:p>
    <w:p w14:paraId="3678CCF7" w14:textId="77777777" w:rsidR="001F5737" w:rsidRPr="00F66575" w:rsidRDefault="001F5737" w:rsidP="00B9039E">
      <w:pPr>
        <w:rPr>
          <w:rFonts w:hAnsi="ＭＳ 明朝"/>
          <w:color w:val="000000"/>
          <w:szCs w:val="22"/>
        </w:rPr>
      </w:pPr>
    </w:p>
    <w:p w14:paraId="328DC2F9" w14:textId="77777777" w:rsidR="00B9039E" w:rsidRPr="00F66575" w:rsidRDefault="00B9039E" w:rsidP="00B9039E">
      <w:pPr>
        <w:spacing w:line="300" w:lineRule="exact"/>
        <w:jc w:val="center"/>
        <w:rPr>
          <w:rFonts w:hAnsi="ＭＳ 明朝"/>
          <w:color w:val="000000"/>
          <w:szCs w:val="22"/>
        </w:rPr>
      </w:pPr>
      <w:r w:rsidRPr="00F66575">
        <w:rPr>
          <w:rFonts w:hAnsi="ＭＳ 明朝" w:hint="eastAsia"/>
          <w:color w:val="000000"/>
          <w:szCs w:val="22"/>
        </w:rPr>
        <w:t>事業計画書</w:t>
      </w:r>
    </w:p>
    <w:p w14:paraId="055CD190" w14:textId="77777777" w:rsidR="00B9039E" w:rsidRPr="00F66575" w:rsidRDefault="00B9039E" w:rsidP="00B9039E">
      <w:pPr>
        <w:spacing w:line="300" w:lineRule="exact"/>
        <w:jc w:val="center"/>
        <w:rPr>
          <w:rFonts w:ascii="ＭＳ ゴシック" w:eastAsia="ＭＳ ゴシック" w:hAnsi="ＭＳ ゴシック"/>
          <w:color w:val="000000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6851"/>
      </w:tblGrid>
      <w:tr w:rsidR="00B11944" w:rsidRPr="00F66575" w14:paraId="6282DFC2" w14:textId="77777777" w:rsidTr="005123BC">
        <w:trPr>
          <w:trHeight w:val="964"/>
        </w:trPr>
        <w:tc>
          <w:tcPr>
            <w:tcW w:w="2214" w:type="dxa"/>
            <w:vAlign w:val="center"/>
          </w:tcPr>
          <w:p w14:paraId="05293A8D" w14:textId="77777777" w:rsidR="00184498" w:rsidRPr="00F66575" w:rsidRDefault="00184498" w:rsidP="00392B4B">
            <w:pPr>
              <w:spacing w:line="300" w:lineRule="exact"/>
              <w:jc w:val="distribute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>補助対象事業名</w:t>
            </w:r>
          </w:p>
          <w:p w14:paraId="4D165A69" w14:textId="72AD808B" w:rsidR="00B11944" w:rsidRPr="00F66575" w:rsidRDefault="00184498" w:rsidP="00392B4B">
            <w:pPr>
              <w:spacing w:line="300" w:lineRule="exact"/>
              <w:jc w:val="distribute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>（事業概要）</w:t>
            </w:r>
          </w:p>
        </w:tc>
        <w:tc>
          <w:tcPr>
            <w:tcW w:w="6851" w:type="dxa"/>
          </w:tcPr>
          <w:p w14:paraId="6D975ACA" w14:textId="77777777" w:rsidR="00B11944" w:rsidRPr="00F66575" w:rsidRDefault="00B11944" w:rsidP="00BD7970">
            <w:pPr>
              <w:spacing w:line="300" w:lineRule="exact"/>
              <w:rPr>
                <w:rFonts w:hAnsi="ＭＳ 明朝"/>
                <w:color w:val="000000"/>
                <w:szCs w:val="22"/>
              </w:rPr>
            </w:pPr>
          </w:p>
        </w:tc>
      </w:tr>
      <w:tr w:rsidR="00B9039E" w:rsidRPr="00F66575" w14:paraId="39558F6F" w14:textId="77777777" w:rsidTr="005123BC">
        <w:trPr>
          <w:trHeight w:val="964"/>
        </w:trPr>
        <w:tc>
          <w:tcPr>
            <w:tcW w:w="2214" w:type="dxa"/>
            <w:vAlign w:val="center"/>
          </w:tcPr>
          <w:p w14:paraId="0D4E3880" w14:textId="77777777" w:rsidR="003C251C" w:rsidRPr="00F66575" w:rsidRDefault="003C251C" w:rsidP="00392B4B">
            <w:pPr>
              <w:spacing w:line="300" w:lineRule="exact"/>
              <w:jc w:val="distribute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>主たる事業所</w:t>
            </w:r>
          </w:p>
          <w:p w14:paraId="2E673588" w14:textId="77777777" w:rsidR="003C251C" w:rsidRPr="00F66575" w:rsidRDefault="003C251C" w:rsidP="00392B4B">
            <w:pPr>
              <w:spacing w:line="300" w:lineRule="exact"/>
              <w:jc w:val="distribute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>若しくは事務所の</w:t>
            </w:r>
          </w:p>
          <w:p w14:paraId="3EE1C9C8" w14:textId="0CDA5122" w:rsidR="00B9039E" w:rsidRPr="00F66575" w:rsidRDefault="003C251C" w:rsidP="00392B4B">
            <w:pPr>
              <w:spacing w:line="300" w:lineRule="exact"/>
              <w:jc w:val="distribute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>所在地又は住所</w:t>
            </w:r>
          </w:p>
        </w:tc>
        <w:tc>
          <w:tcPr>
            <w:tcW w:w="6851" w:type="dxa"/>
          </w:tcPr>
          <w:p w14:paraId="5DE1C529" w14:textId="177CA997" w:rsidR="00053321" w:rsidRPr="00F66575" w:rsidRDefault="00B9039E" w:rsidP="00BD7970">
            <w:pPr>
              <w:spacing w:line="300" w:lineRule="exact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>〒</w:t>
            </w:r>
          </w:p>
        </w:tc>
      </w:tr>
      <w:tr w:rsidR="00B9039E" w:rsidRPr="00F66575" w14:paraId="07E6A977" w14:textId="77777777" w:rsidTr="005123BC">
        <w:trPr>
          <w:trHeight w:val="964"/>
        </w:trPr>
        <w:tc>
          <w:tcPr>
            <w:tcW w:w="2214" w:type="dxa"/>
            <w:vAlign w:val="center"/>
          </w:tcPr>
          <w:p w14:paraId="226C717D" w14:textId="5198E467" w:rsidR="00B9039E" w:rsidRPr="00F66575" w:rsidRDefault="00B9039E" w:rsidP="00053321">
            <w:pPr>
              <w:spacing w:line="300" w:lineRule="exact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>事業者の名称及び</w:t>
            </w:r>
            <w:r w:rsidR="00217801" w:rsidRPr="00F66575">
              <w:rPr>
                <w:rFonts w:hAnsi="ＭＳ 明朝" w:hint="eastAsia"/>
                <w:color w:val="000000"/>
                <w:szCs w:val="22"/>
              </w:rPr>
              <w:t xml:space="preserve">　</w:t>
            </w:r>
            <w:r w:rsidRPr="00F66575">
              <w:rPr>
                <w:rFonts w:hAnsi="ＭＳ 明朝" w:hint="eastAsia"/>
                <w:color w:val="000000"/>
                <w:szCs w:val="22"/>
              </w:rPr>
              <w:t>代表者</w:t>
            </w:r>
            <w:r w:rsidR="003E72A3" w:rsidRPr="00F66575">
              <w:rPr>
                <w:rFonts w:hAnsi="ＭＳ 明朝" w:hint="eastAsia"/>
                <w:color w:val="000000"/>
                <w:szCs w:val="22"/>
              </w:rPr>
              <w:t>の</w:t>
            </w:r>
            <w:r w:rsidRPr="00F66575">
              <w:rPr>
                <w:rFonts w:hAnsi="ＭＳ 明朝" w:hint="eastAsia"/>
                <w:szCs w:val="22"/>
              </w:rPr>
              <w:t>役職・</w:t>
            </w:r>
            <w:r w:rsidRPr="00F66575">
              <w:rPr>
                <w:rFonts w:hAnsi="ＭＳ 明朝" w:hint="eastAsia"/>
                <w:color w:val="000000"/>
                <w:spacing w:val="330"/>
                <w:kern w:val="0"/>
                <w:szCs w:val="22"/>
                <w:fitText w:val="1980" w:id="-404000256"/>
              </w:rPr>
              <w:t>氏</w:t>
            </w:r>
            <w:r w:rsidR="00217801" w:rsidRPr="00F66575">
              <w:rPr>
                <w:rFonts w:hAnsi="ＭＳ 明朝" w:hint="eastAsia"/>
                <w:color w:val="000000"/>
                <w:spacing w:val="330"/>
                <w:kern w:val="0"/>
                <w:szCs w:val="22"/>
                <w:fitText w:val="1980" w:id="-404000256"/>
              </w:rPr>
              <w:t xml:space="preserve">　</w:t>
            </w:r>
            <w:r w:rsidRPr="00F66575">
              <w:rPr>
                <w:rFonts w:hAnsi="ＭＳ 明朝" w:hint="eastAsia"/>
                <w:color w:val="000000"/>
                <w:kern w:val="0"/>
                <w:szCs w:val="22"/>
                <w:fitText w:val="1980" w:id="-404000256"/>
              </w:rPr>
              <w:t>名</w:t>
            </w:r>
          </w:p>
        </w:tc>
        <w:tc>
          <w:tcPr>
            <w:tcW w:w="6851" w:type="dxa"/>
          </w:tcPr>
          <w:p w14:paraId="354A8BEC" w14:textId="77777777" w:rsidR="00B9039E" w:rsidRPr="00F66575" w:rsidRDefault="00B9039E" w:rsidP="00FD409B">
            <w:pPr>
              <w:spacing w:line="300" w:lineRule="exact"/>
              <w:rPr>
                <w:rFonts w:hAnsi="ＭＳ 明朝"/>
                <w:color w:val="000000"/>
                <w:szCs w:val="22"/>
              </w:rPr>
            </w:pPr>
          </w:p>
        </w:tc>
      </w:tr>
      <w:tr w:rsidR="00B9039E" w:rsidRPr="00F66575" w14:paraId="40E1F192" w14:textId="77777777" w:rsidTr="005123BC">
        <w:trPr>
          <w:trHeight w:val="948"/>
        </w:trPr>
        <w:tc>
          <w:tcPr>
            <w:tcW w:w="2214" w:type="dxa"/>
            <w:vAlign w:val="center"/>
          </w:tcPr>
          <w:p w14:paraId="36FFEDB5" w14:textId="77777777" w:rsidR="00B9039E" w:rsidRPr="00F66575" w:rsidRDefault="00B9039E" w:rsidP="00FD409B">
            <w:pPr>
              <w:spacing w:line="300" w:lineRule="exact"/>
              <w:jc w:val="center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pacing w:val="74"/>
                <w:kern w:val="0"/>
                <w:szCs w:val="22"/>
                <w:fitText w:val="1694" w:id="-498277116"/>
              </w:rPr>
              <w:t>連絡担当</w:t>
            </w:r>
            <w:r w:rsidRPr="00F66575">
              <w:rPr>
                <w:rFonts w:hAnsi="ＭＳ 明朝" w:hint="eastAsia"/>
                <w:color w:val="000000"/>
                <w:spacing w:val="1"/>
                <w:kern w:val="0"/>
                <w:szCs w:val="22"/>
                <w:fitText w:val="1694" w:id="-498277116"/>
              </w:rPr>
              <w:t>者</w:t>
            </w:r>
          </w:p>
        </w:tc>
        <w:tc>
          <w:tcPr>
            <w:tcW w:w="6851" w:type="dxa"/>
            <w:vAlign w:val="center"/>
          </w:tcPr>
          <w:p w14:paraId="134F0A6E" w14:textId="77777777" w:rsidR="00B9039E" w:rsidRPr="00F66575" w:rsidRDefault="00B9039E" w:rsidP="00FD409B">
            <w:pPr>
              <w:spacing w:line="300" w:lineRule="exact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>（部署）</w:t>
            </w:r>
          </w:p>
          <w:p w14:paraId="5A4FD0FC" w14:textId="77777777" w:rsidR="00B9039E" w:rsidRPr="00F66575" w:rsidRDefault="00B9039E" w:rsidP="00FD409B">
            <w:pPr>
              <w:spacing w:line="300" w:lineRule="exact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>（氏名）</w:t>
            </w:r>
          </w:p>
          <w:p w14:paraId="43114823" w14:textId="77777777" w:rsidR="00B9039E" w:rsidRPr="00F66575" w:rsidRDefault="00B9039E" w:rsidP="00FD409B">
            <w:pPr>
              <w:spacing w:line="300" w:lineRule="exact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>（連絡先）電　話　　　　　　　　　　　ＦＡＸ</w:t>
            </w:r>
          </w:p>
          <w:p w14:paraId="09093279" w14:textId="77777777" w:rsidR="00B9039E" w:rsidRPr="00F66575" w:rsidRDefault="00B9039E" w:rsidP="00FD409B">
            <w:pPr>
              <w:spacing w:line="300" w:lineRule="exact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 xml:space="preserve">　　　　　メール</w:t>
            </w:r>
          </w:p>
        </w:tc>
      </w:tr>
    </w:tbl>
    <w:p w14:paraId="36FD4EEC" w14:textId="77777777" w:rsidR="00B9039E" w:rsidRPr="00F66575" w:rsidRDefault="00B9039E" w:rsidP="00B9039E">
      <w:pPr>
        <w:spacing w:line="300" w:lineRule="exact"/>
        <w:rPr>
          <w:rFonts w:hAnsi="ＭＳ 明朝"/>
          <w:color w:val="000000"/>
          <w:szCs w:val="22"/>
        </w:rPr>
      </w:pPr>
    </w:p>
    <w:p w14:paraId="2EC98841" w14:textId="77777777" w:rsidR="00B9039E" w:rsidRPr="00F66575" w:rsidRDefault="00B9039E" w:rsidP="00B9039E">
      <w:pPr>
        <w:spacing w:line="300" w:lineRule="exact"/>
        <w:rPr>
          <w:rFonts w:hAnsi="ＭＳ 明朝"/>
          <w:color w:val="000000"/>
          <w:szCs w:val="22"/>
        </w:rPr>
      </w:pPr>
      <w:r w:rsidRPr="00F66575">
        <w:rPr>
          <w:rFonts w:hAnsi="ＭＳ 明朝" w:hint="eastAsia"/>
          <w:color w:val="000000"/>
          <w:szCs w:val="22"/>
        </w:rPr>
        <w:t>１　申請者の概要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2207"/>
        <w:gridCol w:w="2555"/>
        <w:gridCol w:w="1926"/>
      </w:tblGrid>
      <w:tr w:rsidR="00B9039E" w:rsidRPr="00F66575" w14:paraId="0F2700A3" w14:textId="77777777" w:rsidTr="005123BC">
        <w:trPr>
          <w:trHeight w:val="818"/>
        </w:trPr>
        <w:tc>
          <w:tcPr>
            <w:tcW w:w="2377" w:type="dxa"/>
            <w:vAlign w:val="center"/>
          </w:tcPr>
          <w:p w14:paraId="047CFB43" w14:textId="77777777" w:rsidR="00B9039E" w:rsidRPr="00F66575" w:rsidRDefault="00B9039E" w:rsidP="00FD409B">
            <w:pPr>
              <w:spacing w:line="300" w:lineRule="exact"/>
              <w:jc w:val="center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pacing w:val="105"/>
                <w:szCs w:val="22"/>
                <w:fitText w:val="1936" w:id="-498277115"/>
              </w:rPr>
              <w:t>主たる業</w:t>
            </w:r>
            <w:r w:rsidRPr="00F66575">
              <w:rPr>
                <w:rFonts w:hAnsi="ＭＳ 明朝" w:hint="eastAsia"/>
                <w:color w:val="000000"/>
                <w:spacing w:val="-2"/>
                <w:szCs w:val="22"/>
                <w:fitText w:val="1936" w:id="-498277115"/>
              </w:rPr>
              <w:t>種</w:t>
            </w:r>
          </w:p>
        </w:tc>
        <w:tc>
          <w:tcPr>
            <w:tcW w:w="2207" w:type="dxa"/>
            <w:vAlign w:val="center"/>
          </w:tcPr>
          <w:p w14:paraId="49BFDE0E" w14:textId="77777777" w:rsidR="00B9039E" w:rsidRPr="00F66575" w:rsidRDefault="00B9039E" w:rsidP="00FD409B">
            <w:pPr>
              <w:spacing w:line="300" w:lineRule="exact"/>
              <w:rPr>
                <w:rFonts w:hAnsi="ＭＳ 明朝"/>
                <w:color w:val="000000"/>
                <w:szCs w:val="22"/>
              </w:rPr>
            </w:pPr>
          </w:p>
        </w:tc>
        <w:tc>
          <w:tcPr>
            <w:tcW w:w="2555" w:type="dxa"/>
            <w:vAlign w:val="center"/>
          </w:tcPr>
          <w:p w14:paraId="581B4D82" w14:textId="0BEA8D36" w:rsidR="00B9039E" w:rsidRPr="00F66575" w:rsidRDefault="00B9039E" w:rsidP="00B843B7">
            <w:pPr>
              <w:spacing w:line="300" w:lineRule="exact"/>
              <w:jc w:val="distribute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>常時</w:t>
            </w:r>
            <w:r w:rsidR="008015B5" w:rsidRPr="00F66575">
              <w:rPr>
                <w:rFonts w:hAnsi="ＭＳ 明朝" w:hint="eastAsia"/>
                <w:color w:val="000000"/>
                <w:szCs w:val="22"/>
              </w:rPr>
              <w:t>使用</w:t>
            </w:r>
            <w:r w:rsidRPr="00F66575">
              <w:rPr>
                <w:rFonts w:hAnsi="ＭＳ 明朝" w:hint="eastAsia"/>
                <w:color w:val="000000"/>
                <w:szCs w:val="22"/>
              </w:rPr>
              <w:t>する従業員数</w:t>
            </w:r>
          </w:p>
        </w:tc>
        <w:tc>
          <w:tcPr>
            <w:tcW w:w="1926" w:type="dxa"/>
            <w:vAlign w:val="center"/>
          </w:tcPr>
          <w:p w14:paraId="2A796BBD" w14:textId="77777777" w:rsidR="00B9039E" w:rsidRPr="00F66575" w:rsidRDefault="00B9039E" w:rsidP="00FD409B">
            <w:pPr>
              <w:spacing w:line="300" w:lineRule="exact"/>
              <w:jc w:val="right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>人</w:t>
            </w:r>
          </w:p>
        </w:tc>
      </w:tr>
      <w:tr w:rsidR="00B9039E" w:rsidRPr="00F66575" w14:paraId="6007B512" w14:textId="77777777" w:rsidTr="005123BC">
        <w:trPr>
          <w:trHeight w:val="844"/>
        </w:trPr>
        <w:tc>
          <w:tcPr>
            <w:tcW w:w="2377" w:type="dxa"/>
            <w:vAlign w:val="center"/>
          </w:tcPr>
          <w:p w14:paraId="665031EC" w14:textId="77777777" w:rsidR="00B9039E" w:rsidRPr="00F66575" w:rsidRDefault="00B9039E" w:rsidP="00FD409B">
            <w:pPr>
              <w:spacing w:line="300" w:lineRule="exact"/>
              <w:jc w:val="center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pacing w:val="12"/>
                <w:szCs w:val="22"/>
                <w:fitText w:val="1936" w:id="-498277114"/>
              </w:rPr>
              <w:t>資本金又は出資</w:t>
            </w:r>
            <w:r w:rsidRPr="00F66575">
              <w:rPr>
                <w:rFonts w:hAnsi="ＭＳ 明朝" w:hint="eastAsia"/>
                <w:color w:val="000000"/>
                <w:spacing w:val="4"/>
                <w:szCs w:val="22"/>
                <w:fitText w:val="1936" w:id="-498277114"/>
              </w:rPr>
              <w:t>金</w:t>
            </w:r>
          </w:p>
        </w:tc>
        <w:tc>
          <w:tcPr>
            <w:tcW w:w="2207" w:type="dxa"/>
            <w:vAlign w:val="center"/>
          </w:tcPr>
          <w:p w14:paraId="2D981A3B" w14:textId="77777777" w:rsidR="00B9039E" w:rsidRPr="00F66575" w:rsidRDefault="00B9039E" w:rsidP="00FD409B">
            <w:pPr>
              <w:spacing w:line="300" w:lineRule="exact"/>
              <w:rPr>
                <w:rFonts w:hAnsi="ＭＳ 明朝"/>
                <w:color w:val="000000"/>
                <w:szCs w:val="22"/>
              </w:rPr>
            </w:pPr>
          </w:p>
        </w:tc>
        <w:tc>
          <w:tcPr>
            <w:tcW w:w="2555" w:type="dxa"/>
            <w:vAlign w:val="center"/>
          </w:tcPr>
          <w:p w14:paraId="3F3307B3" w14:textId="06D8760C" w:rsidR="00B9039E" w:rsidRPr="00F66575" w:rsidRDefault="00B9039E" w:rsidP="00B843B7">
            <w:pPr>
              <w:spacing w:line="300" w:lineRule="exact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pacing w:val="151"/>
                <w:kern w:val="0"/>
                <w:szCs w:val="22"/>
                <w:fitText w:val="2310" w:id="-495264000"/>
              </w:rPr>
              <w:t>設立年月</w:t>
            </w:r>
            <w:r w:rsidRPr="00F66575">
              <w:rPr>
                <w:rFonts w:hAnsi="ＭＳ 明朝" w:hint="eastAsia"/>
                <w:color w:val="000000"/>
                <w:spacing w:val="1"/>
                <w:kern w:val="0"/>
                <w:szCs w:val="22"/>
                <w:fitText w:val="2310" w:id="-495264000"/>
              </w:rPr>
              <w:t>日</w:t>
            </w:r>
            <w:r w:rsidR="00B843B7" w:rsidRPr="00F66575">
              <w:rPr>
                <w:rFonts w:hAnsi="ＭＳ 明朝" w:hint="eastAsia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1926" w:type="dxa"/>
            <w:vAlign w:val="center"/>
          </w:tcPr>
          <w:p w14:paraId="23BB35B2" w14:textId="77777777" w:rsidR="00B9039E" w:rsidRPr="00F66575" w:rsidRDefault="00B9039E" w:rsidP="00FD409B">
            <w:pPr>
              <w:spacing w:line="300" w:lineRule="exact"/>
              <w:rPr>
                <w:rFonts w:hAnsi="ＭＳ 明朝"/>
                <w:color w:val="000000"/>
                <w:szCs w:val="22"/>
              </w:rPr>
            </w:pPr>
          </w:p>
        </w:tc>
      </w:tr>
    </w:tbl>
    <w:p w14:paraId="22BA515A" w14:textId="77777777" w:rsidR="00B9039E" w:rsidRPr="00F66575" w:rsidRDefault="00B9039E" w:rsidP="00B9039E">
      <w:pPr>
        <w:spacing w:line="300" w:lineRule="exact"/>
        <w:rPr>
          <w:rFonts w:hAnsi="ＭＳ 明朝"/>
          <w:color w:val="000000"/>
          <w:szCs w:val="22"/>
        </w:rPr>
      </w:pPr>
    </w:p>
    <w:p w14:paraId="1A2ED73E" w14:textId="5C782CAA" w:rsidR="00B9039E" w:rsidRPr="00F66575" w:rsidRDefault="00B9039E" w:rsidP="00B9039E">
      <w:pPr>
        <w:spacing w:line="300" w:lineRule="exact"/>
        <w:rPr>
          <w:rFonts w:hAnsi="ＭＳ 明朝"/>
          <w:color w:val="000000"/>
          <w:szCs w:val="22"/>
        </w:rPr>
      </w:pPr>
      <w:r w:rsidRPr="00F66575">
        <w:rPr>
          <w:rFonts w:hAnsi="ＭＳ 明朝" w:hint="eastAsia"/>
          <w:color w:val="000000"/>
          <w:szCs w:val="22"/>
        </w:rPr>
        <w:t xml:space="preserve">２　</w:t>
      </w:r>
      <w:r w:rsidR="0020006E" w:rsidRPr="00F66575">
        <w:rPr>
          <w:rFonts w:hAnsi="ＭＳ 明朝" w:hint="eastAsia"/>
          <w:color w:val="000000"/>
          <w:szCs w:val="22"/>
        </w:rPr>
        <w:t>影響の内容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5"/>
      </w:tblGrid>
      <w:tr w:rsidR="00B9039E" w:rsidRPr="00F66575" w14:paraId="437C1872" w14:textId="77777777" w:rsidTr="00E37E58">
        <w:trPr>
          <w:trHeight w:val="5562"/>
        </w:trPr>
        <w:tc>
          <w:tcPr>
            <w:tcW w:w="9065" w:type="dxa"/>
          </w:tcPr>
          <w:p w14:paraId="1204213F" w14:textId="77777777" w:rsidR="00B9039E" w:rsidRPr="00F66575" w:rsidRDefault="00B9039E" w:rsidP="00FD409B">
            <w:pPr>
              <w:rPr>
                <w:rFonts w:hAnsi="ＭＳ 明朝"/>
                <w:color w:val="000000"/>
                <w:szCs w:val="22"/>
              </w:rPr>
            </w:pPr>
          </w:p>
        </w:tc>
      </w:tr>
    </w:tbl>
    <w:p w14:paraId="69942EE7" w14:textId="4215B9A9" w:rsidR="00B9039E" w:rsidRPr="00F66575" w:rsidRDefault="00B9039E" w:rsidP="00B9039E">
      <w:pPr>
        <w:spacing w:line="300" w:lineRule="exact"/>
        <w:rPr>
          <w:rFonts w:hAnsi="ＭＳ 明朝"/>
          <w:color w:val="000000"/>
          <w:szCs w:val="22"/>
        </w:rPr>
      </w:pPr>
      <w:r w:rsidRPr="00F66575">
        <w:rPr>
          <w:rFonts w:hAnsi="ＭＳ 明朝" w:hint="eastAsia"/>
          <w:color w:val="000000"/>
          <w:szCs w:val="22"/>
        </w:rPr>
        <w:lastRenderedPageBreak/>
        <w:t>３　事業</w:t>
      </w:r>
      <w:r w:rsidR="0020006E" w:rsidRPr="00F66575">
        <w:rPr>
          <w:rFonts w:hAnsi="ＭＳ 明朝" w:hint="eastAsia"/>
          <w:color w:val="000000"/>
          <w:szCs w:val="22"/>
        </w:rPr>
        <w:t>継続のための課題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5"/>
      </w:tblGrid>
      <w:tr w:rsidR="005123BC" w:rsidRPr="00F66575" w14:paraId="129E8114" w14:textId="77777777" w:rsidTr="00E37E58">
        <w:trPr>
          <w:trHeight w:val="1888"/>
        </w:trPr>
        <w:tc>
          <w:tcPr>
            <w:tcW w:w="9065" w:type="dxa"/>
          </w:tcPr>
          <w:p w14:paraId="3E7B1341" w14:textId="77777777" w:rsidR="005123BC" w:rsidRPr="00F66575" w:rsidRDefault="005123BC" w:rsidP="00B830DC">
            <w:pPr>
              <w:rPr>
                <w:rFonts w:hAnsi="ＭＳ 明朝"/>
                <w:color w:val="000000"/>
                <w:szCs w:val="22"/>
              </w:rPr>
            </w:pPr>
          </w:p>
        </w:tc>
      </w:tr>
    </w:tbl>
    <w:p w14:paraId="22740A3D" w14:textId="77777777" w:rsidR="00B9039E" w:rsidRPr="00F66575" w:rsidRDefault="00B9039E" w:rsidP="00B9039E">
      <w:pPr>
        <w:spacing w:line="300" w:lineRule="exact"/>
        <w:rPr>
          <w:rFonts w:hAnsi="ＭＳ 明朝"/>
          <w:color w:val="000000"/>
          <w:szCs w:val="22"/>
        </w:rPr>
      </w:pPr>
    </w:p>
    <w:p w14:paraId="58B987F2" w14:textId="77777777" w:rsidR="00B9039E" w:rsidRPr="00F66575" w:rsidRDefault="00B9039E" w:rsidP="00B9039E">
      <w:pPr>
        <w:spacing w:line="300" w:lineRule="exact"/>
        <w:rPr>
          <w:rFonts w:hAnsi="ＭＳ 明朝"/>
          <w:color w:val="000000"/>
          <w:szCs w:val="22"/>
        </w:rPr>
      </w:pPr>
      <w:r w:rsidRPr="00F66575">
        <w:rPr>
          <w:rFonts w:hAnsi="ＭＳ 明朝" w:hint="eastAsia"/>
          <w:color w:val="000000"/>
          <w:szCs w:val="22"/>
        </w:rPr>
        <w:t>４　事業の内容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5"/>
      </w:tblGrid>
      <w:tr w:rsidR="00B9039E" w:rsidRPr="00F66575" w14:paraId="246865F9" w14:textId="77777777" w:rsidTr="00E37E58">
        <w:trPr>
          <w:trHeight w:val="2040"/>
        </w:trPr>
        <w:tc>
          <w:tcPr>
            <w:tcW w:w="9065" w:type="dxa"/>
          </w:tcPr>
          <w:p w14:paraId="60A13B2F" w14:textId="77777777" w:rsidR="00B9039E" w:rsidRPr="00F66575" w:rsidRDefault="00B9039E" w:rsidP="00FD409B">
            <w:pPr>
              <w:rPr>
                <w:rFonts w:hAnsi="ＭＳ 明朝"/>
                <w:color w:val="000000"/>
                <w:szCs w:val="22"/>
              </w:rPr>
            </w:pPr>
            <w:bookmarkStart w:id="0" w:name="_Hlk222400648"/>
          </w:p>
        </w:tc>
      </w:tr>
      <w:bookmarkEnd w:id="0"/>
    </w:tbl>
    <w:p w14:paraId="541CCA83" w14:textId="77777777" w:rsidR="00B9039E" w:rsidRPr="00F66575" w:rsidRDefault="00B9039E" w:rsidP="00B9039E">
      <w:pPr>
        <w:widowControl/>
        <w:spacing w:line="300" w:lineRule="exact"/>
        <w:jc w:val="left"/>
        <w:rPr>
          <w:color w:val="000000"/>
          <w:szCs w:val="22"/>
        </w:rPr>
      </w:pPr>
    </w:p>
    <w:p w14:paraId="6F91E13F" w14:textId="22C6585E" w:rsidR="00B9039E" w:rsidRPr="00F66575" w:rsidRDefault="00B9039E" w:rsidP="00B9039E">
      <w:pPr>
        <w:widowControl/>
        <w:spacing w:line="300" w:lineRule="exact"/>
        <w:jc w:val="left"/>
        <w:rPr>
          <w:color w:val="000000"/>
          <w:szCs w:val="22"/>
        </w:rPr>
      </w:pPr>
      <w:r w:rsidRPr="00F66575">
        <w:rPr>
          <w:rFonts w:hint="eastAsia"/>
          <w:color w:val="000000"/>
          <w:szCs w:val="22"/>
        </w:rPr>
        <w:t xml:space="preserve">５　</w:t>
      </w:r>
      <w:r w:rsidR="00B11944" w:rsidRPr="00F66575">
        <w:rPr>
          <w:rFonts w:hint="eastAsia"/>
          <w:color w:val="000000"/>
          <w:szCs w:val="22"/>
        </w:rPr>
        <w:t>期待される効果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5"/>
      </w:tblGrid>
      <w:tr w:rsidR="00B9039E" w:rsidRPr="00F66575" w14:paraId="4AE558F6" w14:textId="77777777" w:rsidTr="00E37E58">
        <w:trPr>
          <w:trHeight w:val="1565"/>
        </w:trPr>
        <w:tc>
          <w:tcPr>
            <w:tcW w:w="9065" w:type="dxa"/>
          </w:tcPr>
          <w:p w14:paraId="4A7B3009" w14:textId="77777777" w:rsidR="00B9039E" w:rsidRPr="00F66575" w:rsidRDefault="00B9039E" w:rsidP="00FD409B">
            <w:pPr>
              <w:widowControl/>
              <w:spacing w:line="300" w:lineRule="exact"/>
              <w:jc w:val="left"/>
              <w:rPr>
                <w:color w:val="000000"/>
                <w:szCs w:val="22"/>
              </w:rPr>
            </w:pPr>
          </w:p>
          <w:p w14:paraId="21441BB4" w14:textId="77777777" w:rsidR="00B9039E" w:rsidRPr="00F66575" w:rsidRDefault="00B9039E" w:rsidP="00FD409B">
            <w:pPr>
              <w:widowControl/>
              <w:spacing w:line="300" w:lineRule="exact"/>
              <w:jc w:val="left"/>
              <w:rPr>
                <w:color w:val="000000"/>
                <w:szCs w:val="22"/>
              </w:rPr>
            </w:pPr>
          </w:p>
          <w:p w14:paraId="0382AF21" w14:textId="77777777" w:rsidR="00AB1FB5" w:rsidRPr="00F66575" w:rsidRDefault="00AB1FB5" w:rsidP="00FD409B">
            <w:pPr>
              <w:widowControl/>
              <w:spacing w:line="300" w:lineRule="exact"/>
              <w:jc w:val="left"/>
              <w:rPr>
                <w:color w:val="000000"/>
                <w:szCs w:val="22"/>
              </w:rPr>
            </w:pPr>
          </w:p>
          <w:p w14:paraId="72EEB6BD" w14:textId="77777777" w:rsidR="00AB1FB5" w:rsidRPr="00F66575" w:rsidRDefault="00AB1FB5" w:rsidP="00FD409B">
            <w:pPr>
              <w:widowControl/>
              <w:spacing w:line="300" w:lineRule="exact"/>
              <w:jc w:val="left"/>
              <w:rPr>
                <w:color w:val="000000"/>
                <w:szCs w:val="22"/>
              </w:rPr>
            </w:pPr>
          </w:p>
        </w:tc>
      </w:tr>
    </w:tbl>
    <w:p w14:paraId="5B92A936" w14:textId="77777777" w:rsidR="00B9039E" w:rsidRPr="00F66575" w:rsidRDefault="00B9039E" w:rsidP="00B9039E">
      <w:pPr>
        <w:widowControl/>
        <w:spacing w:line="300" w:lineRule="exact"/>
        <w:ind w:left="440" w:hangingChars="200" w:hanging="440"/>
        <w:jc w:val="left"/>
        <w:rPr>
          <w:color w:val="000000"/>
          <w:szCs w:val="22"/>
        </w:rPr>
      </w:pPr>
    </w:p>
    <w:p w14:paraId="43EDD6C4" w14:textId="2BE302F9" w:rsidR="00B9039E" w:rsidRPr="00F66575" w:rsidRDefault="00B11944" w:rsidP="00B9039E">
      <w:pPr>
        <w:widowControl/>
        <w:spacing w:line="300" w:lineRule="exact"/>
        <w:ind w:left="440" w:hangingChars="200" w:hanging="440"/>
        <w:jc w:val="left"/>
        <w:rPr>
          <w:color w:val="000000"/>
          <w:szCs w:val="22"/>
        </w:rPr>
      </w:pPr>
      <w:r w:rsidRPr="00F66575">
        <w:rPr>
          <w:rFonts w:hint="eastAsia"/>
          <w:color w:val="000000"/>
          <w:szCs w:val="22"/>
        </w:rPr>
        <w:t>６</w:t>
      </w:r>
      <w:r w:rsidR="00B9039E" w:rsidRPr="00F66575">
        <w:rPr>
          <w:rFonts w:hint="eastAsia"/>
          <w:color w:val="000000"/>
          <w:szCs w:val="22"/>
        </w:rPr>
        <w:t xml:space="preserve">　</w:t>
      </w:r>
      <w:r w:rsidR="00B9039E" w:rsidRPr="00F66575">
        <w:rPr>
          <w:rFonts w:hAnsi="ＭＳ 明朝" w:hint="eastAsia"/>
          <w:color w:val="000000"/>
          <w:szCs w:val="22"/>
        </w:rPr>
        <w:t>事業の実施スケジュール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080"/>
      </w:tblGrid>
      <w:tr w:rsidR="00B9039E" w:rsidRPr="00F66575" w14:paraId="539807FE" w14:textId="77777777" w:rsidTr="00FC5399">
        <w:trPr>
          <w:trHeight w:val="664"/>
        </w:trPr>
        <w:tc>
          <w:tcPr>
            <w:tcW w:w="1985" w:type="dxa"/>
            <w:vAlign w:val="center"/>
          </w:tcPr>
          <w:p w14:paraId="5F6EE615" w14:textId="77777777" w:rsidR="00FC5399" w:rsidRPr="00F66575" w:rsidRDefault="00B9039E" w:rsidP="00FC5399">
            <w:pPr>
              <w:jc w:val="distribute"/>
              <w:rPr>
                <w:color w:val="000000"/>
                <w:szCs w:val="22"/>
              </w:rPr>
            </w:pPr>
            <w:r w:rsidRPr="00F66575">
              <w:rPr>
                <w:rFonts w:hint="eastAsia"/>
                <w:color w:val="000000"/>
                <w:szCs w:val="22"/>
              </w:rPr>
              <w:t>事業の完了予定</w:t>
            </w:r>
          </w:p>
          <w:p w14:paraId="52E14653" w14:textId="649C68D7" w:rsidR="00B9039E" w:rsidRPr="00F66575" w:rsidRDefault="00B9039E" w:rsidP="00FC5399">
            <w:pPr>
              <w:jc w:val="distribute"/>
              <w:rPr>
                <w:color w:val="000000"/>
                <w:szCs w:val="22"/>
              </w:rPr>
            </w:pPr>
            <w:r w:rsidRPr="00F66575">
              <w:rPr>
                <w:rFonts w:hint="eastAsia"/>
                <w:color w:val="000000"/>
                <w:szCs w:val="22"/>
              </w:rPr>
              <w:t>年月日</w:t>
            </w:r>
          </w:p>
        </w:tc>
        <w:tc>
          <w:tcPr>
            <w:tcW w:w="7080" w:type="dxa"/>
            <w:vAlign w:val="center"/>
          </w:tcPr>
          <w:p w14:paraId="2753C422" w14:textId="77777777" w:rsidR="00B9039E" w:rsidRPr="00F66575" w:rsidRDefault="00B9039E" w:rsidP="00FD409B">
            <w:pPr>
              <w:jc w:val="center"/>
              <w:rPr>
                <w:color w:val="000000"/>
                <w:szCs w:val="22"/>
              </w:rPr>
            </w:pPr>
            <w:r w:rsidRPr="00F66575">
              <w:rPr>
                <w:rFonts w:hint="eastAsia"/>
                <w:color w:val="000000"/>
                <w:szCs w:val="22"/>
              </w:rPr>
              <w:t>年　　月　　日</w:t>
            </w:r>
          </w:p>
        </w:tc>
      </w:tr>
      <w:tr w:rsidR="00B9039E" w:rsidRPr="00F66575" w14:paraId="1E562A00" w14:textId="77777777" w:rsidTr="00E37E58">
        <w:trPr>
          <w:trHeight w:val="5227"/>
        </w:trPr>
        <w:tc>
          <w:tcPr>
            <w:tcW w:w="1985" w:type="dxa"/>
            <w:vAlign w:val="center"/>
          </w:tcPr>
          <w:p w14:paraId="38E2582B" w14:textId="77777777" w:rsidR="00FC5399" w:rsidRPr="00F66575" w:rsidRDefault="00B9039E" w:rsidP="00FC5399">
            <w:pPr>
              <w:jc w:val="distribute"/>
              <w:rPr>
                <w:color w:val="000000"/>
                <w:szCs w:val="22"/>
              </w:rPr>
            </w:pPr>
            <w:r w:rsidRPr="00F66575">
              <w:rPr>
                <w:rFonts w:hint="eastAsia"/>
                <w:color w:val="000000"/>
                <w:szCs w:val="22"/>
              </w:rPr>
              <w:t>事業の実施</w:t>
            </w:r>
          </w:p>
          <w:p w14:paraId="27330469" w14:textId="3C7D95A3" w:rsidR="00B9039E" w:rsidRPr="00F66575" w:rsidRDefault="00B9039E" w:rsidP="00FC5399">
            <w:pPr>
              <w:jc w:val="distribute"/>
              <w:rPr>
                <w:color w:val="000000"/>
                <w:szCs w:val="22"/>
              </w:rPr>
            </w:pPr>
            <w:r w:rsidRPr="00F66575">
              <w:rPr>
                <w:rFonts w:hint="eastAsia"/>
                <w:color w:val="000000"/>
                <w:szCs w:val="22"/>
              </w:rPr>
              <w:t>スケジュール</w:t>
            </w:r>
          </w:p>
        </w:tc>
        <w:tc>
          <w:tcPr>
            <w:tcW w:w="7080" w:type="dxa"/>
            <w:vAlign w:val="center"/>
          </w:tcPr>
          <w:p w14:paraId="6B3D00D7" w14:textId="77777777" w:rsidR="00B9039E" w:rsidRPr="00F66575" w:rsidRDefault="00B9039E" w:rsidP="00FD409B">
            <w:pPr>
              <w:rPr>
                <w:color w:val="000000"/>
                <w:szCs w:val="22"/>
              </w:rPr>
            </w:pPr>
          </w:p>
        </w:tc>
      </w:tr>
    </w:tbl>
    <w:p w14:paraId="3693F8A5" w14:textId="77777777" w:rsidR="00B9039E" w:rsidRPr="00585A03" w:rsidRDefault="00B9039E" w:rsidP="009C713E">
      <w:pPr>
        <w:rPr>
          <w:rFonts w:asciiTheme="minorEastAsia" w:eastAsiaTheme="minorEastAsia" w:hAnsiTheme="minorEastAsia" w:cs="ＭＳ 明朝"/>
          <w:color w:val="000000" w:themeColor="text1"/>
          <w:sz w:val="21"/>
          <w:szCs w:val="21"/>
        </w:rPr>
      </w:pPr>
    </w:p>
    <w:sectPr w:rsidR="00B9039E" w:rsidRPr="00585A03" w:rsidSect="005A31B7">
      <w:pgSz w:w="11906" w:h="16838" w:code="9"/>
      <w:pgMar w:top="1304" w:right="1418" w:bottom="124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462E7" w14:textId="77777777" w:rsidR="00544996" w:rsidRDefault="00544996">
      <w:r>
        <w:separator/>
      </w:r>
    </w:p>
  </w:endnote>
  <w:endnote w:type="continuationSeparator" w:id="0">
    <w:p w14:paraId="1F71DE49" w14:textId="77777777" w:rsidR="00544996" w:rsidRDefault="00544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5002C" w14:textId="77777777" w:rsidR="00544996" w:rsidRDefault="00544996">
      <w:r>
        <w:separator/>
      </w:r>
    </w:p>
  </w:footnote>
  <w:footnote w:type="continuationSeparator" w:id="0">
    <w:p w14:paraId="6C5B87D6" w14:textId="77777777" w:rsidR="00544996" w:rsidRDefault="00544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5D1C"/>
    <w:multiLevelType w:val="hybridMultilevel"/>
    <w:tmpl w:val="7B74AE38"/>
    <w:lvl w:ilvl="0" w:tplc="6A862298">
      <w:start w:val="1"/>
      <w:numFmt w:val="decimalEnclosedParen"/>
      <w:lvlText w:val="%1"/>
      <w:lvlJc w:val="left"/>
      <w:pPr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F003357"/>
    <w:multiLevelType w:val="hybridMultilevel"/>
    <w:tmpl w:val="FC4C8C56"/>
    <w:lvl w:ilvl="0" w:tplc="AFAE43DE">
      <w:start w:val="1"/>
      <w:numFmt w:val="decimalEnclosedParen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" w15:restartNumberingAfterBreak="0">
    <w:nsid w:val="1B57119F"/>
    <w:multiLevelType w:val="hybridMultilevel"/>
    <w:tmpl w:val="719288CC"/>
    <w:lvl w:ilvl="0" w:tplc="F69A3BB2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416212D"/>
    <w:multiLevelType w:val="hybridMultilevel"/>
    <w:tmpl w:val="ABCA14BA"/>
    <w:lvl w:ilvl="0" w:tplc="99443DB4">
      <w:start w:val="5"/>
      <w:numFmt w:val="decimalEnclosedParen"/>
      <w:lvlText w:val="%1"/>
      <w:lvlJc w:val="left"/>
      <w:pPr>
        <w:ind w:left="220" w:hanging="2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C086005"/>
    <w:multiLevelType w:val="hybridMultilevel"/>
    <w:tmpl w:val="92CC4266"/>
    <w:lvl w:ilvl="0" w:tplc="AE80D1D6">
      <w:start w:val="1"/>
      <w:numFmt w:val="decimalEnclosedParen"/>
      <w:lvlText w:val="%1"/>
      <w:lvlJc w:val="left"/>
      <w:pPr>
        <w:ind w:left="585" w:hanging="360"/>
      </w:pPr>
      <w:rPr>
        <w:rFonts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2F411130"/>
    <w:multiLevelType w:val="hybridMultilevel"/>
    <w:tmpl w:val="EB12C284"/>
    <w:lvl w:ilvl="0" w:tplc="B4A0ED0E">
      <w:start w:val="1"/>
      <w:numFmt w:val="decimalEnclosedParen"/>
      <w:lvlText w:val="%1"/>
      <w:lvlJc w:val="left"/>
      <w:pPr>
        <w:tabs>
          <w:tab w:val="num" w:pos="580"/>
        </w:tabs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6" w15:restartNumberingAfterBreak="0">
    <w:nsid w:val="32A06547"/>
    <w:multiLevelType w:val="hybridMultilevel"/>
    <w:tmpl w:val="32DC97D2"/>
    <w:lvl w:ilvl="0" w:tplc="B6102E00">
      <w:start w:val="1"/>
      <w:numFmt w:val="decimalEnclosedParen"/>
      <w:lvlText w:val="%1"/>
      <w:lvlJc w:val="left"/>
      <w:pPr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33C078F0"/>
    <w:multiLevelType w:val="hybridMultilevel"/>
    <w:tmpl w:val="551CA842"/>
    <w:lvl w:ilvl="0" w:tplc="2942162E">
      <w:start w:val="5"/>
      <w:numFmt w:val="decimalEnclosedParen"/>
      <w:lvlText w:val="%1"/>
      <w:lvlJc w:val="left"/>
      <w:pPr>
        <w:ind w:left="518" w:hanging="23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8" w15:restartNumberingAfterBreak="0">
    <w:nsid w:val="37491D5A"/>
    <w:multiLevelType w:val="hybridMultilevel"/>
    <w:tmpl w:val="A8680F62"/>
    <w:lvl w:ilvl="0" w:tplc="F520947A">
      <w:start w:val="1"/>
      <w:numFmt w:val="decimalEnclosedParen"/>
      <w:lvlText w:val="%1"/>
      <w:lvlJc w:val="left"/>
      <w:pPr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9" w15:restartNumberingAfterBreak="0">
    <w:nsid w:val="3BD631BD"/>
    <w:multiLevelType w:val="hybridMultilevel"/>
    <w:tmpl w:val="E5208288"/>
    <w:lvl w:ilvl="0" w:tplc="0400B9AE">
      <w:start w:val="1"/>
      <w:numFmt w:val="decimalEnclosedParen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0" w15:restartNumberingAfterBreak="0">
    <w:nsid w:val="42421AEB"/>
    <w:multiLevelType w:val="hybridMultilevel"/>
    <w:tmpl w:val="8616724C"/>
    <w:lvl w:ilvl="0" w:tplc="1A1E589A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46C23FD7"/>
    <w:multiLevelType w:val="hybridMultilevel"/>
    <w:tmpl w:val="AD8A1A7A"/>
    <w:lvl w:ilvl="0" w:tplc="E230EC80">
      <w:start w:val="6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80338D0"/>
    <w:multiLevelType w:val="hybridMultilevel"/>
    <w:tmpl w:val="882C958E"/>
    <w:lvl w:ilvl="0" w:tplc="082032DA">
      <w:start w:val="1"/>
      <w:numFmt w:val="decimalEnclosedParen"/>
      <w:lvlText w:val="%1"/>
      <w:lvlJc w:val="left"/>
      <w:pPr>
        <w:ind w:left="64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3" w15:restartNumberingAfterBreak="0">
    <w:nsid w:val="599615BF"/>
    <w:multiLevelType w:val="hybridMultilevel"/>
    <w:tmpl w:val="72023A04"/>
    <w:lvl w:ilvl="0" w:tplc="1FE04CA2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4" w15:restartNumberingAfterBreak="0">
    <w:nsid w:val="5F022A0F"/>
    <w:multiLevelType w:val="hybridMultilevel"/>
    <w:tmpl w:val="FA80AAEA"/>
    <w:lvl w:ilvl="0" w:tplc="632869F2">
      <w:start w:val="1"/>
      <w:numFmt w:val="decimalEnclosedParen"/>
      <w:lvlText w:val="%1"/>
      <w:lvlJc w:val="left"/>
      <w:pPr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5" w15:restartNumberingAfterBreak="0">
    <w:nsid w:val="5F1E4B1C"/>
    <w:multiLevelType w:val="hybridMultilevel"/>
    <w:tmpl w:val="DAA6BF38"/>
    <w:lvl w:ilvl="0" w:tplc="575CE11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16" w15:restartNumberingAfterBreak="0">
    <w:nsid w:val="66B03091"/>
    <w:multiLevelType w:val="hybridMultilevel"/>
    <w:tmpl w:val="BD58586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6EF2E9F"/>
    <w:multiLevelType w:val="hybridMultilevel"/>
    <w:tmpl w:val="CE96F28E"/>
    <w:lvl w:ilvl="0" w:tplc="C262E0C6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0">
    <w:nsid w:val="764D2FC6"/>
    <w:multiLevelType w:val="hybridMultilevel"/>
    <w:tmpl w:val="F474A6DC"/>
    <w:lvl w:ilvl="0" w:tplc="C480DC3E">
      <w:start w:val="9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C896142"/>
    <w:multiLevelType w:val="hybridMultilevel"/>
    <w:tmpl w:val="BE2633BC"/>
    <w:lvl w:ilvl="0" w:tplc="48AA07B4">
      <w:start w:val="2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num w:numId="1" w16cid:durableId="1859465861">
    <w:abstractNumId w:val="11"/>
  </w:num>
  <w:num w:numId="2" w16cid:durableId="81604606">
    <w:abstractNumId w:val="18"/>
  </w:num>
  <w:num w:numId="3" w16cid:durableId="1796830958">
    <w:abstractNumId w:val="5"/>
  </w:num>
  <w:num w:numId="4" w16cid:durableId="452750798">
    <w:abstractNumId w:val="10"/>
  </w:num>
  <w:num w:numId="5" w16cid:durableId="1690329306">
    <w:abstractNumId w:val="14"/>
  </w:num>
  <w:num w:numId="6" w16cid:durableId="1747265137">
    <w:abstractNumId w:val="8"/>
  </w:num>
  <w:num w:numId="7" w16cid:durableId="2124954577">
    <w:abstractNumId w:val="6"/>
  </w:num>
  <w:num w:numId="8" w16cid:durableId="1658534293">
    <w:abstractNumId w:val="0"/>
  </w:num>
  <w:num w:numId="9" w16cid:durableId="419303140">
    <w:abstractNumId w:val="2"/>
  </w:num>
  <w:num w:numId="10" w16cid:durableId="1437291787">
    <w:abstractNumId w:val="4"/>
  </w:num>
  <w:num w:numId="11" w16cid:durableId="1288899492">
    <w:abstractNumId w:val="16"/>
  </w:num>
  <w:num w:numId="12" w16cid:durableId="2131394368">
    <w:abstractNumId w:val="17"/>
  </w:num>
  <w:num w:numId="13" w16cid:durableId="284897409">
    <w:abstractNumId w:val="9"/>
  </w:num>
  <w:num w:numId="14" w16cid:durableId="1829637030">
    <w:abstractNumId w:val="12"/>
  </w:num>
  <w:num w:numId="15" w16cid:durableId="72749038">
    <w:abstractNumId w:val="13"/>
  </w:num>
  <w:num w:numId="16" w16cid:durableId="1990596865">
    <w:abstractNumId w:val="3"/>
  </w:num>
  <w:num w:numId="17" w16cid:durableId="1122959424">
    <w:abstractNumId w:val="1"/>
  </w:num>
  <w:num w:numId="18" w16cid:durableId="1545480581">
    <w:abstractNumId w:val="7"/>
  </w:num>
  <w:num w:numId="19" w16cid:durableId="480847437">
    <w:abstractNumId w:val="19"/>
  </w:num>
  <w:num w:numId="20" w16cid:durableId="19114957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2150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793"/>
    <w:rsid w:val="00003E9E"/>
    <w:rsid w:val="0000681E"/>
    <w:rsid w:val="00015DBB"/>
    <w:rsid w:val="00016FE0"/>
    <w:rsid w:val="00020C8C"/>
    <w:rsid w:val="00021C2D"/>
    <w:rsid w:val="000244ED"/>
    <w:rsid w:val="00026B62"/>
    <w:rsid w:val="00036F7A"/>
    <w:rsid w:val="00037067"/>
    <w:rsid w:val="00043BF0"/>
    <w:rsid w:val="0004531A"/>
    <w:rsid w:val="00053321"/>
    <w:rsid w:val="000557DE"/>
    <w:rsid w:val="0005731D"/>
    <w:rsid w:val="00057814"/>
    <w:rsid w:val="00060FEF"/>
    <w:rsid w:val="00070A0D"/>
    <w:rsid w:val="00070F51"/>
    <w:rsid w:val="00073F2E"/>
    <w:rsid w:val="0007435D"/>
    <w:rsid w:val="00074386"/>
    <w:rsid w:val="00076311"/>
    <w:rsid w:val="00090A3C"/>
    <w:rsid w:val="00092A17"/>
    <w:rsid w:val="00093247"/>
    <w:rsid w:val="00095186"/>
    <w:rsid w:val="000A0656"/>
    <w:rsid w:val="000A074D"/>
    <w:rsid w:val="000A4D70"/>
    <w:rsid w:val="000A54ED"/>
    <w:rsid w:val="000A5D5B"/>
    <w:rsid w:val="000B097D"/>
    <w:rsid w:val="000B0F1B"/>
    <w:rsid w:val="000B67EE"/>
    <w:rsid w:val="000B72E8"/>
    <w:rsid w:val="000C552F"/>
    <w:rsid w:val="000D791C"/>
    <w:rsid w:val="000E0536"/>
    <w:rsid w:val="000E0ADF"/>
    <w:rsid w:val="000F63B3"/>
    <w:rsid w:val="000F6A49"/>
    <w:rsid w:val="00102765"/>
    <w:rsid w:val="001123FE"/>
    <w:rsid w:val="00114C42"/>
    <w:rsid w:val="00117249"/>
    <w:rsid w:val="001248D9"/>
    <w:rsid w:val="00124DEC"/>
    <w:rsid w:val="0012548E"/>
    <w:rsid w:val="0012561E"/>
    <w:rsid w:val="00125D11"/>
    <w:rsid w:val="00127C56"/>
    <w:rsid w:val="001332C3"/>
    <w:rsid w:val="00136BFF"/>
    <w:rsid w:val="001372F0"/>
    <w:rsid w:val="0014332F"/>
    <w:rsid w:val="00145946"/>
    <w:rsid w:val="00166E0A"/>
    <w:rsid w:val="00167ECB"/>
    <w:rsid w:val="00172E4D"/>
    <w:rsid w:val="00180B0A"/>
    <w:rsid w:val="00184498"/>
    <w:rsid w:val="001855CF"/>
    <w:rsid w:val="00185D9D"/>
    <w:rsid w:val="00186835"/>
    <w:rsid w:val="00186C0C"/>
    <w:rsid w:val="00192883"/>
    <w:rsid w:val="001956F6"/>
    <w:rsid w:val="001B3F36"/>
    <w:rsid w:val="001B4FF2"/>
    <w:rsid w:val="001B6441"/>
    <w:rsid w:val="001B72A2"/>
    <w:rsid w:val="001B761B"/>
    <w:rsid w:val="001C156B"/>
    <w:rsid w:val="001C22EA"/>
    <w:rsid w:val="001C3F6E"/>
    <w:rsid w:val="001C6DF5"/>
    <w:rsid w:val="001D0CAE"/>
    <w:rsid w:val="001D198E"/>
    <w:rsid w:val="001D30AB"/>
    <w:rsid w:val="001D47FB"/>
    <w:rsid w:val="001D6356"/>
    <w:rsid w:val="001E09E3"/>
    <w:rsid w:val="001E1486"/>
    <w:rsid w:val="001E1D0B"/>
    <w:rsid w:val="001E20B3"/>
    <w:rsid w:val="001F1C53"/>
    <w:rsid w:val="001F5737"/>
    <w:rsid w:val="001F5883"/>
    <w:rsid w:val="0020006E"/>
    <w:rsid w:val="0020049C"/>
    <w:rsid w:val="0020070B"/>
    <w:rsid w:val="00206BE6"/>
    <w:rsid w:val="00210778"/>
    <w:rsid w:val="002157D4"/>
    <w:rsid w:val="00217801"/>
    <w:rsid w:val="00223B3D"/>
    <w:rsid w:val="00223FB6"/>
    <w:rsid w:val="002278DD"/>
    <w:rsid w:val="002316EA"/>
    <w:rsid w:val="00234792"/>
    <w:rsid w:val="00234DF3"/>
    <w:rsid w:val="00235020"/>
    <w:rsid w:val="0024202A"/>
    <w:rsid w:val="002457F2"/>
    <w:rsid w:val="00245D8C"/>
    <w:rsid w:val="00246650"/>
    <w:rsid w:val="002510F4"/>
    <w:rsid w:val="0025548E"/>
    <w:rsid w:val="00257324"/>
    <w:rsid w:val="002614B7"/>
    <w:rsid w:val="0026508C"/>
    <w:rsid w:val="002733FC"/>
    <w:rsid w:val="00273F34"/>
    <w:rsid w:val="00274843"/>
    <w:rsid w:val="00276416"/>
    <w:rsid w:val="00286786"/>
    <w:rsid w:val="00287A32"/>
    <w:rsid w:val="00287CBC"/>
    <w:rsid w:val="00292920"/>
    <w:rsid w:val="0029531D"/>
    <w:rsid w:val="002955C3"/>
    <w:rsid w:val="002A014A"/>
    <w:rsid w:val="002A5194"/>
    <w:rsid w:val="002A56B7"/>
    <w:rsid w:val="002B2A5E"/>
    <w:rsid w:val="002B3B84"/>
    <w:rsid w:val="002B46BD"/>
    <w:rsid w:val="002B521B"/>
    <w:rsid w:val="002C154A"/>
    <w:rsid w:val="002C4A58"/>
    <w:rsid w:val="002C527D"/>
    <w:rsid w:val="002C6DBF"/>
    <w:rsid w:val="002D57CF"/>
    <w:rsid w:val="002E0503"/>
    <w:rsid w:val="002E09AA"/>
    <w:rsid w:val="002E4F80"/>
    <w:rsid w:val="002E580A"/>
    <w:rsid w:val="002F1891"/>
    <w:rsid w:val="002F1C30"/>
    <w:rsid w:val="002F305A"/>
    <w:rsid w:val="002F31FE"/>
    <w:rsid w:val="002F70D3"/>
    <w:rsid w:val="002F75A3"/>
    <w:rsid w:val="00300CEC"/>
    <w:rsid w:val="00300E16"/>
    <w:rsid w:val="00312F7B"/>
    <w:rsid w:val="00314871"/>
    <w:rsid w:val="00326B26"/>
    <w:rsid w:val="00331EB0"/>
    <w:rsid w:val="00333562"/>
    <w:rsid w:val="003363B8"/>
    <w:rsid w:val="00340C45"/>
    <w:rsid w:val="00344CFC"/>
    <w:rsid w:val="00344EC3"/>
    <w:rsid w:val="00346B82"/>
    <w:rsid w:val="00350AF6"/>
    <w:rsid w:val="00350EC3"/>
    <w:rsid w:val="003521F0"/>
    <w:rsid w:val="00360764"/>
    <w:rsid w:val="003625DC"/>
    <w:rsid w:val="00366D16"/>
    <w:rsid w:val="00371D97"/>
    <w:rsid w:val="00372718"/>
    <w:rsid w:val="00387AF2"/>
    <w:rsid w:val="00392B4B"/>
    <w:rsid w:val="003A410C"/>
    <w:rsid w:val="003A6944"/>
    <w:rsid w:val="003B0D5A"/>
    <w:rsid w:val="003B1594"/>
    <w:rsid w:val="003B4FA1"/>
    <w:rsid w:val="003C251C"/>
    <w:rsid w:val="003C4B3A"/>
    <w:rsid w:val="003C5BCF"/>
    <w:rsid w:val="003D2A8A"/>
    <w:rsid w:val="003D2C02"/>
    <w:rsid w:val="003D3BDF"/>
    <w:rsid w:val="003D74CD"/>
    <w:rsid w:val="003D7E64"/>
    <w:rsid w:val="003E2556"/>
    <w:rsid w:val="003E457B"/>
    <w:rsid w:val="003E72A3"/>
    <w:rsid w:val="003F06B2"/>
    <w:rsid w:val="003F09F7"/>
    <w:rsid w:val="004005FD"/>
    <w:rsid w:val="00405BA7"/>
    <w:rsid w:val="004241AC"/>
    <w:rsid w:val="00425CAD"/>
    <w:rsid w:val="00426264"/>
    <w:rsid w:val="00432E78"/>
    <w:rsid w:val="00434C10"/>
    <w:rsid w:val="00440DA8"/>
    <w:rsid w:val="00452366"/>
    <w:rsid w:val="004526C5"/>
    <w:rsid w:val="00456BB4"/>
    <w:rsid w:val="00457EDC"/>
    <w:rsid w:val="00460594"/>
    <w:rsid w:val="0046375D"/>
    <w:rsid w:val="00471A9D"/>
    <w:rsid w:val="0048094A"/>
    <w:rsid w:val="0048661D"/>
    <w:rsid w:val="00490B70"/>
    <w:rsid w:val="004932A3"/>
    <w:rsid w:val="00493881"/>
    <w:rsid w:val="00496F65"/>
    <w:rsid w:val="004A68F3"/>
    <w:rsid w:val="004B3F4C"/>
    <w:rsid w:val="004B6CC5"/>
    <w:rsid w:val="004C0099"/>
    <w:rsid w:val="004C6F11"/>
    <w:rsid w:val="004D1EAB"/>
    <w:rsid w:val="004D47BB"/>
    <w:rsid w:val="004D5099"/>
    <w:rsid w:val="004E0BB9"/>
    <w:rsid w:val="004E4A39"/>
    <w:rsid w:val="004E51E7"/>
    <w:rsid w:val="004F2828"/>
    <w:rsid w:val="004F3122"/>
    <w:rsid w:val="004F3460"/>
    <w:rsid w:val="004F4FBE"/>
    <w:rsid w:val="004F68CC"/>
    <w:rsid w:val="0050065B"/>
    <w:rsid w:val="00507049"/>
    <w:rsid w:val="00507284"/>
    <w:rsid w:val="005110BE"/>
    <w:rsid w:val="005123BC"/>
    <w:rsid w:val="005128D5"/>
    <w:rsid w:val="00513173"/>
    <w:rsid w:val="00513CE4"/>
    <w:rsid w:val="00517521"/>
    <w:rsid w:val="00522005"/>
    <w:rsid w:val="00525380"/>
    <w:rsid w:val="005319F2"/>
    <w:rsid w:val="00540ECE"/>
    <w:rsid w:val="00544996"/>
    <w:rsid w:val="0054763B"/>
    <w:rsid w:val="005512AB"/>
    <w:rsid w:val="00552B66"/>
    <w:rsid w:val="00552FE4"/>
    <w:rsid w:val="00554A70"/>
    <w:rsid w:val="00554BA3"/>
    <w:rsid w:val="00556957"/>
    <w:rsid w:val="00561020"/>
    <w:rsid w:val="00563437"/>
    <w:rsid w:val="00571D7A"/>
    <w:rsid w:val="005749DC"/>
    <w:rsid w:val="00585A03"/>
    <w:rsid w:val="00585F80"/>
    <w:rsid w:val="00587A70"/>
    <w:rsid w:val="005A31B7"/>
    <w:rsid w:val="005A3CBD"/>
    <w:rsid w:val="005B0BF6"/>
    <w:rsid w:val="005B4224"/>
    <w:rsid w:val="005B478A"/>
    <w:rsid w:val="005C2058"/>
    <w:rsid w:val="005C4C7E"/>
    <w:rsid w:val="005C624D"/>
    <w:rsid w:val="005D2A18"/>
    <w:rsid w:val="005D3B40"/>
    <w:rsid w:val="005D5A59"/>
    <w:rsid w:val="005E2B00"/>
    <w:rsid w:val="005E535F"/>
    <w:rsid w:val="005E7925"/>
    <w:rsid w:val="005F1924"/>
    <w:rsid w:val="005F2001"/>
    <w:rsid w:val="00602A24"/>
    <w:rsid w:val="0060410E"/>
    <w:rsid w:val="00607B2C"/>
    <w:rsid w:val="00612B55"/>
    <w:rsid w:val="00612EE7"/>
    <w:rsid w:val="006138F6"/>
    <w:rsid w:val="00620FD4"/>
    <w:rsid w:val="00621647"/>
    <w:rsid w:val="00624A18"/>
    <w:rsid w:val="006261D4"/>
    <w:rsid w:val="006311F9"/>
    <w:rsid w:val="00634810"/>
    <w:rsid w:val="00635058"/>
    <w:rsid w:val="00646633"/>
    <w:rsid w:val="00646CDD"/>
    <w:rsid w:val="0065113C"/>
    <w:rsid w:val="00656DD8"/>
    <w:rsid w:val="00657E50"/>
    <w:rsid w:val="00660CF9"/>
    <w:rsid w:val="006652C5"/>
    <w:rsid w:val="00667D43"/>
    <w:rsid w:val="0067227B"/>
    <w:rsid w:val="006809B7"/>
    <w:rsid w:val="006825B9"/>
    <w:rsid w:val="00682D95"/>
    <w:rsid w:val="00684143"/>
    <w:rsid w:val="006843BF"/>
    <w:rsid w:val="006878F2"/>
    <w:rsid w:val="00694B64"/>
    <w:rsid w:val="006A5D5C"/>
    <w:rsid w:val="006B6764"/>
    <w:rsid w:val="006C1A06"/>
    <w:rsid w:val="006D2EFB"/>
    <w:rsid w:val="006D4FAA"/>
    <w:rsid w:val="006E0D58"/>
    <w:rsid w:val="006E10E5"/>
    <w:rsid w:val="006E335A"/>
    <w:rsid w:val="006F437E"/>
    <w:rsid w:val="006F5B46"/>
    <w:rsid w:val="006F668F"/>
    <w:rsid w:val="006F77BE"/>
    <w:rsid w:val="0070059B"/>
    <w:rsid w:val="00705FA1"/>
    <w:rsid w:val="00706578"/>
    <w:rsid w:val="0070768C"/>
    <w:rsid w:val="00711728"/>
    <w:rsid w:val="00711CB4"/>
    <w:rsid w:val="007205FE"/>
    <w:rsid w:val="00726596"/>
    <w:rsid w:val="00732947"/>
    <w:rsid w:val="00732F29"/>
    <w:rsid w:val="0074263A"/>
    <w:rsid w:val="0074362A"/>
    <w:rsid w:val="007447E9"/>
    <w:rsid w:val="007513D8"/>
    <w:rsid w:val="00751A62"/>
    <w:rsid w:val="00751F58"/>
    <w:rsid w:val="00754946"/>
    <w:rsid w:val="00755635"/>
    <w:rsid w:val="00760928"/>
    <w:rsid w:val="007630AA"/>
    <w:rsid w:val="00767940"/>
    <w:rsid w:val="0077009F"/>
    <w:rsid w:val="0077288A"/>
    <w:rsid w:val="00773989"/>
    <w:rsid w:val="00773B32"/>
    <w:rsid w:val="0077559D"/>
    <w:rsid w:val="007A1E74"/>
    <w:rsid w:val="007A3721"/>
    <w:rsid w:val="007A726A"/>
    <w:rsid w:val="007A78F5"/>
    <w:rsid w:val="007B0FE8"/>
    <w:rsid w:val="007B48BE"/>
    <w:rsid w:val="007B4904"/>
    <w:rsid w:val="007C4687"/>
    <w:rsid w:val="007D3905"/>
    <w:rsid w:val="007D3C48"/>
    <w:rsid w:val="007E1750"/>
    <w:rsid w:val="007E31DF"/>
    <w:rsid w:val="007F7961"/>
    <w:rsid w:val="008015B5"/>
    <w:rsid w:val="00806B6A"/>
    <w:rsid w:val="00810043"/>
    <w:rsid w:val="00810DD2"/>
    <w:rsid w:val="00813E74"/>
    <w:rsid w:val="0081438F"/>
    <w:rsid w:val="00825619"/>
    <w:rsid w:val="00832077"/>
    <w:rsid w:val="00835CE9"/>
    <w:rsid w:val="00842046"/>
    <w:rsid w:val="00845688"/>
    <w:rsid w:val="00850314"/>
    <w:rsid w:val="00850DB1"/>
    <w:rsid w:val="008517B4"/>
    <w:rsid w:val="00853D94"/>
    <w:rsid w:val="00855275"/>
    <w:rsid w:val="0085750F"/>
    <w:rsid w:val="00857B5E"/>
    <w:rsid w:val="00862C1F"/>
    <w:rsid w:val="00870AC1"/>
    <w:rsid w:val="00877D69"/>
    <w:rsid w:val="00880449"/>
    <w:rsid w:val="00881AF8"/>
    <w:rsid w:val="00885BE7"/>
    <w:rsid w:val="00893CBF"/>
    <w:rsid w:val="0089613E"/>
    <w:rsid w:val="00897698"/>
    <w:rsid w:val="00897E6E"/>
    <w:rsid w:val="008A0C1A"/>
    <w:rsid w:val="008A27F1"/>
    <w:rsid w:val="008A2A51"/>
    <w:rsid w:val="008A3964"/>
    <w:rsid w:val="008A6B94"/>
    <w:rsid w:val="008B003E"/>
    <w:rsid w:val="008B0868"/>
    <w:rsid w:val="008B3C2E"/>
    <w:rsid w:val="008B46B6"/>
    <w:rsid w:val="008C2DE4"/>
    <w:rsid w:val="008C5728"/>
    <w:rsid w:val="008C5E40"/>
    <w:rsid w:val="008D1CCF"/>
    <w:rsid w:val="008D49D2"/>
    <w:rsid w:val="008D682E"/>
    <w:rsid w:val="008E1887"/>
    <w:rsid w:val="008E3560"/>
    <w:rsid w:val="008E5BB1"/>
    <w:rsid w:val="008E60B4"/>
    <w:rsid w:val="008E61E6"/>
    <w:rsid w:val="008F4D74"/>
    <w:rsid w:val="0090391E"/>
    <w:rsid w:val="0091439E"/>
    <w:rsid w:val="009143F7"/>
    <w:rsid w:val="00915B2B"/>
    <w:rsid w:val="00916328"/>
    <w:rsid w:val="0093259D"/>
    <w:rsid w:val="009355F0"/>
    <w:rsid w:val="009445DC"/>
    <w:rsid w:val="00945B5C"/>
    <w:rsid w:val="00950C8E"/>
    <w:rsid w:val="00970E52"/>
    <w:rsid w:val="00975B75"/>
    <w:rsid w:val="00981802"/>
    <w:rsid w:val="00990EAB"/>
    <w:rsid w:val="00991701"/>
    <w:rsid w:val="00992848"/>
    <w:rsid w:val="009A02C9"/>
    <w:rsid w:val="009A0E7F"/>
    <w:rsid w:val="009A4CFC"/>
    <w:rsid w:val="009A5442"/>
    <w:rsid w:val="009A6BC1"/>
    <w:rsid w:val="009B0F78"/>
    <w:rsid w:val="009B1F1D"/>
    <w:rsid w:val="009B522A"/>
    <w:rsid w:val="009B5CA4"/>
    <w:rsid w:val="009C260E"/>
    <w:rsid w:val="009C2D95"/>
    <w:rsid w:val="009C3353"/>
    <w:rsid w:val="009C713E"/>
    <w:rsid w:val="009D7DD0"/>
    <w:rsid w:val="009E2260"/>
    <w:rsid w:val="009E4BBA"/>
    <w:rsid w:val="009E7F37"/>
    <w:rsid w:val="009F5B1A"/>
    <w:rsid w:val="00A01805"/>
    <w:rsid w:val="00A05161"/>
    <w:rsid w:val="00A116F0"/>
    <w:rsid w:val="00A17F80"/>
    <w:rsid w:val="00A17FAC"/>
    <w:rsid w:val="00A205D3"/>
    <w:rsid w:val="00A2180A"/>
    <w:rsid w:val="00A21B8A"/>
    <w:rsid w:val="00A220AE"/>
    <w:rsid w:val="00A23558"/>
    <w:rsid w:val="00A25664"/>
    <w:rsid w:val="00A26E28"/>
    <w:rsid w:val="00A3305A"/>
    <w:rsid w:val="00A36B81"/>
    <w:rsid w:val="00A41077"/>
    <w:rsid w:val="00A44077"/>
    <w:rsid w:val="00A46863"/>
    <w:rsid w:val="00A538F1"/>
    <w:rsid w:val="00A54F54"/>
    <w:rsid w:val="00A573C5"/>
    <w:rsid w:val="00A65107"/>
    <w:rsid w:val="00A70040"/>
    <w:rsid w:val="00A72D74"/>
    <w:rsid w:val="00A8020C"/>
    <w:rsid w:val="00A82B0C"/>
    <w:rsid w:val="00A82E5F"/>
    <w:rsid w:val="00A96A30"/>
    <w:rsid w:val="00AA101A"/>
    <w:rsid w:val="00AB1FB5"/>
    <w:rsid w:val="00AC290E"/>
    <w:rsid w:val="00AC2B3B"/>
    <w:rsid w:val="00AD282B"/>
    <w:rsid w:val="00AD391D"/>
    <w:rsid w:val="00AE0792"/>
    <w:rsid w:val="00AE423B"/>
    <w:rsid w:val="00AE47A1"/>
    <w:rsid w:val="00AE4981"/>
    <w:rsid w:val="00B0428D"/>
    <w:rsid w:val="00B04973"/>
    <w:rsid w:val="00B11944"/>
    <w:rsid w:val="00B11EB8"/>
    <w:rsid w:val="00B13ED9"/>
    <w:rsid w:val="00B14BFC"/>
    <w:rsid w:val="00B2550A"/>
    <w:rsid w:val="00B27ED7"/>
    <w:rsid w:val="00B34424"/>
    <w:rsid w:val="00B41830"/>
    <w:rsid w:val="00B419BF"/>
    <w:rsid w:val="00B41A43"/>
    <w:rsid w:val="00B4232B"/>
    <w:rsid w:val="00B45964"/>
    <w:rsid w:val="00B46256"/>
    <w:rsid w:val="00B475A0"/>
    <w:rsid w:val="00B520E3"/>
    <w:rsid w:val="00B54638"/>
    <w:rsid w:val="00B60445"/>
    <w:rsid w:val="00B604A2"/>
    <w:rsid w:val="00B63090"/>
    <w:rsid w:val="00B67B3D"/>
    <w:rsid w:val="00B72126"/>
    <w:rsid w:val="00B7647A"/>
    <w:rsid w:val="00B843B7"/>
    <w:rsid w:val="00B84701"/>
    <w:rsid w:val="00B85BF7"/>
    <w:rsid w:val="00B86BBC"/>
    <w:rsid w:val="00B9039E"/>
    <w:rsid w:val="00B91AB3"/>
    <w:rsid w:val="00B95921"/>
    <w:rsid w:val="00B975D4"/>
    <w:rsid w:val="00BA06BE"/>
    <w:rsid w:val="00BA0F61"/>
    <w:rsid w:val="00BA17AF"/>
    <w:rsid w:val="00BA3707"/>
    <w:rsid w:val="00BA3C7E"/>
    <w:rsid w:val="00BA416D"/>
    <w:rsid w:val="00BA4178"/>
    <w:rsid w:val="00BB3594"/>
    <w:rsid w:val="00BB60ED"/>
    <w:rsid w:val="00BB7A4B"/>
    <w:rsid w:val="00BC2988"/>
    <w:rsid w:val="00BD1048"/>
    <w:rsid w:val="00BD7970"/>
    <w:rsid w:val="00BE72C2"/>
    <w:rsid w:val="00BF3CC7"/>
    <w:rsid w:val="00BF5EF8"/>
    <w:rsid w:val="00BF6415"/>
    <w:rsid w:val="00C00C05"/>
    <w:rsid w:val="00C00C34"/>
    <w:rsid w:val="00C03B11"/>
    <w:rsid w:val="00C04201"/>
    <w:rsid w:val="00C06383"/>
    <w:rsid w:val="00C10CBF"/>
    <w:rsid w:val="00C1493B"/>
    <w:rsid w:val="00C179F4"/>
    <w:rsid w:val="00C22C7F"/>
    <w:rsid w:val="00C24304"/>
    <w:rsid w:val="00C251F9"/>
    <w:rsid w:val="00C3228C"/>
    <w:rsid w:val="00C34AC6"/>
    <w:rsid w:val="00C3632F"/>
    <w:rsid w:val="00C44174"/>
    <w:rsid w:val="00C44489"/>
    <w:rsid w:val="00C46F3E"/>
    <w:rsid w:val="00C5128F"/>
    <w:rsid w:val="00C560BD"/>
    <w:rsid w:val="00C6442E"/>
    <w:rsid w:val="00C65F17"/>
    <w:rsid w:val="00C81E4E"/>
    <w:rsid w:val="00C85A88"/>
    <w:rsid w:val="00C86006"/>
    <w:rsid w:val="00C92BA7"/>
    <w:rsid w:val="00C9319B"/>
    <w:rsid w:val="00C9325D"/>
    <w:rsid w:val="00C9443E"/>
    <w:rsid w:val="00CA2DA7"/>
    <w:rsid w:val="00CA69F2"/>
    <w:rsid w:val="00CB0E6C"/>
    <w:rsid w:val="00CB5923"/>
    <w:rsid w:val="00CC0D70"/>
    <w:rsid w:val="00CC5C80"/>
    <w:rsid w:val="00CD29C3"/>
    <w:rsid w:val="00CD3AB2"/>
    <w:rsid w:val="00CD7929"/>
    <w:rsid w:val="00CE45AC"/>
    <w:rsid w:val="00CF0C29"/>
    <w:rsid w:val="00D00793"/>
    <w:rsid w:val="00D0562E"/>
    <w:rsid w:val="00D146E9"/>
    <w:rsid w:val="00D1769E"/>
    <w:rsid w:val="00D206DE"/>
    <w:rsid w:val="00D21F2E"/>
    <w:rsid w:val="00D23906"/>
    <w:rsid w:val="00D34F92"/>
    <w:rsid w:val="00D42FBA"/>
    <w:rsid w:val="00D51C4B"/>
    <w:rsid w:val="00D520E2"/>
    <w:rsid w:val="00D54C16"/>
    <w:rsid w:val="00D55204"/>
    <w:rsid w:val="00D576CA"/>
    <w:rsid w:val="00D72244"/>
    <w:rsid w:val="00D73AA6"/>
    <w:rsid w:val="00D84EB2"/>
    <w:rsid w:val="00D861E7"/>
    <w:rsid w:val="00D863D1"/>
    <w:rsid w:val="00D92542"/>
    <w:rsid w:val="00D958B7"/>
    <w:rsid w:val="00D95E88"/>
    <w:rsid w:val="00D9719C"/>
    <w:rsid w:val="00DA1F12"/>
    <w:rsid w:val="00DB038B"/>
    <w:rsid w:val="00DB1917"/>
    <w:rsid w:val="00DB50D3"/>
    <w:rsid w:val="00DB5990"/>
    <w:rsid w:val="00DD17F9"/>
    <w:rsid w:val="00DD335A"/>
    <w:rsid w:val="00DD5D33"/>
    <w:rsid w:val="00DE7405"/>
    <w:rsid w:val="00DF6813"/>
    <w:rsid w:val="00E02CC5"/>
    <w:rsid w:val="00E10943"/>
    <w:rsid w:val="00E2138C"/>
    <w:rsid w:val="00E214B9"/>
    <w:rsid w:val="00E22BB9"/>
    <w:rsid w:val="00E32E10"/>
    <w:rsid w:val="00E34029"/>
    <w:rsid w:val="00E343F7"/>
    <w:rsid w:val="00E34E2D"/>
    <w:rsid w:val="00E372A1"/>
    <w:rsid w:val="00E37E58"/>
    <w:rsid w:val="00E40C7D"/>
    <w:rsid w:val="00E43104"/>
    <w:rsid w:val="00E57810"/>
    <w:rsid w:val="00E74FFE"/>
    <w:rsid w:val="00E77A01"/>
    <w:rsid w:val="00E77BA8"/>
    <w:rsid w:val="00E81E64"/>
    <w:rsid w:val="00E85222"/>
    <w:rsid w:val="00E85F86"/>
    <w:rsid w:val="00E906B5"/>
    <w:rsid w:val="00E94728"/>
    <w:rsid w:val="00E9707C"/>
    <w:rsid w:val="00EA332F"/>
    <w:rsid w:val="00EA548D"/>
    <w:rsid w:val="00EA5E38"/>
    <w:rsid w:val="00EB146C"/>
    <w:rsid w:val="00EB5022"/>
    <w:rsid w:val="00EB5A19"/>
    <w:rsid w:val="00EB6445"/>
    <w:rsid w:val="00EC15F8"/>
    <w:rsid w:val="00EC3584"/>
    <w:rsid w:val="00EC49D7"/>
    <w:rsid w:val="00EC4C97"/>
    <w:rsid w:val="00ED13BB"/>
    <w:rsid w:val="00ED58DF"/>
    <w:rsid w:val="00ED763A"/>
    <w:rsid w:val="00EE1FA4"/>
    <w:rsid w:val="00EE3221"/>
    <w:rsid w:val="00EE72AA"/>
    <w:rsid w:val="00EE7D95"/>
    <w:rsid w:val="00EF16A0"/>
    <w:rsid w:val="00EF4E18"/>
    <w:rsid w:val="00EF6C10"/>
    <w:rsid w:val="00F0224C"/>
    <w:rsid w:val="00F02352"/>
    <w:rsid w:val="00F04247"/>
    <w:rsid w:val="00F05B17"/>
    <w:rsid w:val="00F06968"/>
    <w:rsid w:val="00F06FBE"/>
    <w:rsid w:val="00F06FBF"/>
    <w:rsid w:val="00F16DD9"/>
    <w:rsid w:val="00F1754E"/>
    <w:rsid w:val="00F17D98"/>
    <w:rsid w:val="00F2340D"/>
    <w:rsid w:val="00F240D3"/>
    <w:rsid w:val="00F24378"/>
    <w:rsid w:val="00F32511"/>
    <w:rsid w:val="00F36E63"/>
    <w:rsid w:val="00F43959"/>
    <w:rsid w:val="00F5310C"/>
    <w:rsid w:val="00F57263"/>
    <w:rsid w:val="00F619B1"/>
    <w:rsid w:val="00F6634B"/>
    <w:rsid w:val="00F66575"/>
    <w:rsid w:val="00F70581"/>
    <w:rsid w:val="00F71D4F"/>
    <w:rsid w:val="00F73EBA"/>
    <w:rsid w:val="00F85035"/>
    <w:rsid w:val="00F95AEC"/>
    <w:rsid w:val="00F96936"/>
    <w:rsid w:val="00FA1A5F"/>
    <w:rsid w:val="00FA41C1"/>
    <w:rsid w:val="00FA79F6"/>
    <w:rsid w:val="00FC237C"/>
    <w:rsid w:val="00FC35CF"/>
    <w:rsid w:val="00FC45BC"/>
    <w:rsid w:val="00FC5399"/>
    <w:rsid w:val="00FE063E"/>
    <w:rsid w:val="00FF22DC"/>
    <w:rsid w:val="00FF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41">
      <v:textbox inset="5.85pt,.7pt,5.85pt,.7pt"/>
    </o:shapedefaults>
    <o:shapelayout v:ext="edit">
      <o:idmap v:ext="edit" data="1"/>
    </o:shapelayout>
  </w:shapeDefaults>
  <w:decimalSymbol w:val="."/>
  <w:listSeparator w:val=","/>
  <w14:docId w14:val="59438721"/>
  <w15:docId w15:val="{38FB87D3-D183-4762-8770-0A05D186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sid w:val="00684143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36B8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A36B81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A36B81"/>
  </w:style>
  <w:style w:type="paragraph" w:styleId="2">
    <w:name w:val="Body Text Indent 2"/>
    <w:basedOn w:val="a"/>
    <w:link w:val="20"/>
    <w:rsid w:val="00A36B81"/>
    <w:pPr>
      <w:ind w:left="220" w:hanging="220"/>
    </w:pPr>
  </w:style>
  <w:style w:type="paragraph" w:styleId="a8">
    <w:name w:val="Body Text Indent"/>
    <w:basedOn w:val="a"/>
    <w:link w:val="a9"/>
    <w:rsid w:val="00A36B81"/>
    <w:pPr>
      <w:ind w:left="220" w:hanging="220"/>
    </w:pPr>
  </w:style>
  <w:style w:type="character" w:styleId="aa">
    <w:name w:val="Hyperlink"/>
    <w:rsid w:val="00A36B81"/>
    <w:rPr>
      <w:color w:val="0000FF"/>
      <w:u w:val="single"/>
    </w:rPr>
  </w:style>
  <w:style w:type="paragraph" w:customStyle="1" w:styleId="ab">
    <w:name w:val="本則条項"/>
    <w:basedOn w:val="a"/>
    <w:link w:val="ac"/>
    <w:qFormat/>
    <w:rsid w:val="00D520E2"/>
    <w:pPr>
      <w:ind w:left="220" w:hangingChars="100" w:hanging="220"/>
    </w:pPr>
  </w:style>
  <w:style w:type="paragraph" w:customStyle="1" w:styleId="ad">
    <w:name w:val="題名"/>
    <w:basedOn w:val="a"/>
    <w:link w:val="ae"/>
    <w:qFormat/>
    <w:rsid w:val="00D520E2"/>
    <w:pPr>
      <w:ind w:leftChars="300" w:left="660"/>
    </w:pPr>
  </w:style>
  <w:style w:type="character" w:customStyle="1" w:styleId="ac">
    <w:name w:val="本則条項 (文字)"/>
    <w:link w:val="ab"/>
    <w:rsid w:val="00D520E2"/>
    <w:rPr>
      <w:kern w:val="2"/>
      <w:sz w:val="22"/>
    </w:rPr>
  </w:style>
  <w:style w:type="paragraph" w:customStyle="1" w:styleId="af">
    <w:name w:val="見出し"/>
    <w:basedOn w:val="ab"/>
    <w:link w:val="af0"/>
    <w:qFormat/>
    <w:rsid w:val="00D84EB2"/>
    <w:pPr>
      <w:ind w:leftChars="100" w:left="440"/>
    </w:pPr>
  </w:style>
  <w:style w:type="character" w:customStyle="1" w:styleId="ae">
    <w:name w:val="題名 (文字)"/>
    <w:link w:val="ad"/>
    <w:rsid w:val="00D520E2"/>
    <w:rPr>
      <w:kern w:val="2"/>
      <w:sz w:val="22"/>
    </w:rPr>
  </w:style>
  <w:style w:type="paragraph" w:customStyle="1" w:styleId="af1">
    <w:name w:val="本則号"/>
    <w:basedOn w:val="a"/>
    <w:link w:val="af2"/>
    <w:qFormat/>
    <w:rsid w:val="00D520E2"/>
    <w:pPr>
      <w:ind w:leftChars="100" w:left="440" w:hangingChars="100" w:hanging="220"/>
    </w:pPr>
  </w:style>
  <w:style w:type="character" w:customStyle="1" w:styleId="af0">
    <w:name w:val="見出し (文字)"/>
    <w:link w:val="af"/>
    <w:rsid w:val="00D84EB2"/>
    <w:rPr>
      <w:kern w:val="2"/>
      <w:sz w:val="22"/>
    </w:rPr>
  </w:style>
  <w:style w:type="paragraph" w:customStyle="1" w:styleId="af3">
    <w:name w:val="附則単独項及び改正規定"/>
    <w:basedOn w:val="ab"/>
    <w:link w:val="af4"/>
    <w:qFormat/>
    <w:rsid w:val="00F619B1"/>
    <w:pPr>
      <w:ind w:left="0" w:firstLineChars="100" w:firstLine="220"/>
    </w:pPr>
  </w:style>
  <w:style w:type="character" w:customStyle="1" w:styleId="af2">
    <w:name w:val="本則号 (文字)"/>
    <w:link w:val="af1"/>
    <w:rsid w:val="00D520E2"/>
    <w:rPr>
      <w:kern w:val="2"/>
      <w:sz w:val="22"/>
    </w:rPr>
  </w:style>
  <w:style w:type="character" w:customStyle="1" w:styleId="af4">
    <w:name w:val="附則単独項及び改正規定 (文字)"/>
    <w:link w:val="af3"/>
    <w:rsid w:val="00F619B1"/>
    <w:rPr>
      <w:kern w:val="2"/>
      <w:sz w:val="22"/>
    </w:rPr>
  </w:style>
  <w:style w:type="table" w:styleId="Web1">
    <w:name w:val="Table Web 1"/>
    <w:basedOn w:val="a1"/>
    <w:rsid w:val="002457F2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5">
    <w:name w:val="Balloon Text"/>
    <w:basedOn w:val="a"/>
    <w:link w:val="af6"/>
    <w:semiHidden/>
    <w:unhideWhenUsed/>
    <w:rsid w:val="003E457B"/>
    <w:rPr>
      <w:rFonts w:ascii="Arial" w:eastAsia="ＭＳ ゴシック" w:hAnsi="Arial"/>
      <w:sz w:val="18"/>
      <w:szCs w:val="18"/>
    </w:rPr>
  </w:style>
  <w:style w:type="character" w:customStyle="1" w:styleId="af6">
    <w:name w:val="吹き出し (文字)"/>
    <w:link w:val="af5"/>
    <w:semiHidden/>
    <w:rsid w:val="003E457B"/>
    <w:rPr>
      <w:rFonts w:ascii="Arial" w:eastAsia="ＭＳ ゴシック" w:hAnsi="Arial" w:cs="Times New Roman"/>
      <w:kern w:val="2"/>
      <w:sz w:val="18"/>
      <w:szCs w:val="18"/>
    </w:rPr>
  </w:style>
  <w:style w:type="paragraph" w:styleId="af7">
    <w:name w:val="Date"/>
    <w:basedOn w:val="a"/>
    <w:next w:val="a"/>
    <w:link w:val="af8"/>
    <w:rsid w:val="00A44077"/>
  </w:style>
  <w:style w:type="character" w:customStyle="1" w:styleId="af8">
    <w:name w:val="日付 (文字)"/>
    <w:basedOn w:val="a0"/>
    <w:link w:val="af7"/>
    <w:rsid w:val="00A44077"/>
    <w:rPr>
      <w:kern w:val="2"/>
      <w:sz w:val="22"/>
    </w:rPr>
  </w:style>
  <w:style w:type="character" w:customStyle="1" w:styleId="a4">
    <w:name w:val="ヘッダー (文字)"/>
    <w:basedOn w:val="a0"/>
    <w:link w:val="a3"/>
    <w:rsid w:val="009A5442"/>
    <w:rPr>
      <w:kern w:val="2"/>
      <w:sz w:val="22"/>
    </w:rPr>
  </w:style>
  <w:style w:type="character" w:customStyle="1" w:styleId="a6">
    <w:name w:val="フッター (文字)"/>
    <w:basedOn w:val="a0"/>
    <w:link w:val="a5"/>
    <w:rsid w:val="009A5442"/>
    <w:rPr>
      <w:kern w:val="2"/>
      <w:sz w:val="22"/>
    </w:rPr>
  </w:style>
  <w:style w:type="character" w:customStyle="1" w:styleId="20">
    <w:name w:val="本文インデント 2 (文字)"/>
    <w:basedOn w:val="a0"/>
    <w:link w:val="2"/>
    <w:rsid w:val="009A5442"/>
    <w:rPr>
      <w:kern w:val="2"/>
      <w:sz w:val="22"/>
    </w:rPr>
  </w:style>
  <w:style w:type="character" w:customStyle="1" w:styleId="a9">
    <w:name w:val="本文インデント (文字)"/>
    <w:basedOn w:val="a0"/>
    <w:link w:val="a8"/>
    <w:rsid w:val="009A5442"/>
    <w:rPr>
      <w:kern w:val="2"/>
      <w:sz w:val="22"/>
    </w:rPr>
  </w:style>
  <w:style w:type="paragraph" w:styleId="3">
    <w:name w:val="Body Text Indent 3"/>
    <w:basedOn w:val="a"/>
    <w:link w:val="30"/>
    <w:rsid w:val="009A5442"/>
    <w:pPr>
      <w:ind w:left="220" w:firstLine="220"/>
    </w:pPr>
    <w:rPr>
      <w:rFonts w:ascii="ＭＳ 明朝"/>
      <w:kern w:val="0"/>
      <w:sz w:val="20"/>
    </w:rPr>
  </w:style>
  <w:style w:type="character" w:customStyle="1" w:styleId="30">
    <w:name w:val="本文インデント 3 (文字)"/>
    <w:basedOn w:val="a0"/>
    <w:link w:val="3"/>
    <w:rsid w:val="009A5442"/>
    <w:rPr>
      <w:rFonts w:ascii="ＭＳ 明朝"/>
    </w:rPr>
  </w:style>
  <w:style w:type="table" w:styleId="af9">
    <w:name w:val="Table Grid"/>
    <w:basedOn w:val="a1"/>
    <w:rsid w:val="009A5442"/>
    <w:pPr>
      <w:widowControl w:val="0"/>
      <w:jc w:val="both"/>
    </w:pPr>
    <w:rPr>
      <w:rFonts w:ascii="ＭＳ 明朝" w:eastAsia="ＭＳ Ｐゴシック" w:cs="ＭＳ Ｐ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uiPriority w:val="99"/>
    <w:unhideWhenUsed/>
    <w:rsid w:val="009A5442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threeindextxt">
    <w:name w:val="three_index_txt"/>
    <w:rsid w:val="009A5442"/>
  </w:style>
  <w:style w:type="paragraph" w:customStyle="1" w:styleId="1">
    <w:name w:val="附則単独・1字下げ"/>
    <w:basedOn w:val="a"/>
    <w:link w:val="10"/>
    <w:qFormat/>
    <w:rsid w:val="009A5442"/>
    <w:pPr>
      <w:ind w:firstLineChars="100" w:firstLine="220"/>
    </w:pPr>
    <w:rPr>
      <w:rFonts w:ascii="ＭＳ 明朝"/>
      <w:kern w:val="0"/>
      <w:sz w:val="20"/>
    </w:rPr>
  </w:style>
  <w:style w:type="character" w:customStyle="1" w:styleId="10">
    <w:name w:val="附則単独・1字下げ (文字)"/>
    <w:link w:val="1"/>
    <w:rsid w:val="009A5442"/>
    <w:rPr>
      <w:rFonts w:ascii="ＭＳ 明朝"/>
    </w:rPr>
  </w:style>
  <w:style w:type="paragraph" w:customStyle="1" w:styleId="01">
    <w:name w:val="01題名・附則"/>
    <w:basedOn w:val="1"/>
    <w:link w:val="010"/>
    <w:qFormat/>
    <w:rsid w:val="009A5442"/>
    <w:pPr>
      <w:ind w:leftChars="300" w:left="660" w:firstLineChars="0" w:firstLine="0"/>
    </w:pPr>
  </w:style>
  <w:style w:type="character" w:customStyle="1" w:styleId="010">
    <w:name w:val="01題名・附則 (文字)"/>
    <w:link w:val="01"/>
    <w:rsid w:val="009A5442"/>
    <w:rPr>
      <w:rFonts w:ascii="ＭＳ 明朝"/>
    </w:rPr>
  </w:style>
  <w:style w:type="paragraph" w:customStyle="1" w:styleId="02">
    <w:name w:val="02見出し"/>
    <w:basedOn w:val="03"/>
    <w:link w:val="020"/>
    <w:qFormat/>
    <w:rsid w:val="009A5442"/>
    <w:pPr>
      <w:ind w:leftChars="100" w:left="100" w:firstLineChars="0" w:firstLine="0"/>
    </w:pPr>
  </w:style>
  <w:style w:type="paragraph" w:customStyle="1" w:styleId="03">
    <w:name w:val="03本則条項"/>
    <w:basedOn w:val="a"/>
    <w:link w:val="030"/>
    <w:qFormat/>
    <w:rsid w:val="009A5442"/>
    <w:pPr>
      <w:ind w:left="220" w:hangingChars="100" w:hanging="220"/>
    </w:pPr>
    <w:rPr>
      <w:rFonts w:ascii="ＭＳ 明朝"/>
      <w:kern w:val="0"/>
      <w:sz w:val="20"/>
    </w:rPr>
  </w:style>
  <w:style w:type="character" w:customStyle="1" w:styleId="030">
    <w:name w:val="03本則条項 (文字)"/>
    <w:link w:val="03"/>
    <w:rsid w:val="009A5442"/>
    <w:rPr>
      <w:rFonts w:ascii="ＭＳ 明朝"/>
    </w:rPr>
  </w:style>
  <w:style w:type="character" w:customStyle="1" w:styleId="020">
    <w:name w:val="02見出し (文字)"/>
    <w:link w:val="02"/>
    <w:rsid w:val="009A5442"/>
    <w:rPr>
      <w:rFonts w:ascii="ＭＳ 明朝"/>
    </w:rPr>
  </w:style>
  <w:style w:type="paragraph" w:styleId="afa">
    <w:name w:val="List Paragraph"/>
    <w:basedOn w:val="a"/>
    <w:uiPriority w:val="34"/>
    <w:qFormat/>
    <w:rsid w:val="009A5442"/>
    <w:pPr>
      <w:ind w:leftChars="400" w:left="840"/>
    </w:pPr>
    <w:rPr>
      <w:rFonts w:ascii="ＭＳ 明朝"/>
      <w:kern w:val="0"/>
      <w:sz w:val="20"/>
    </w:rPr>
  </w:style>
  <w:style w:type="paragraph" w:customStyle="1" w:styleId="Default">
    <w:name w:val="Default"/>
    <w:rsid w:val="009A5442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21">
    <w:name w:val="本文インデント 21"/>
    <w:basedOn w:val="a"/>
    <w:rsid w:val="009A5442"/>
    <w:pPr>
      <w:ind w:left="220" w:hanging="220"/>
    </w:pPr>
  </w:style>
  <w:style w:type="character" w:styleId="afb">
    <w:name w:val="annotation reference"/>
    <w:basedOn w:val="a0"/>
    <w:semiHidden/>
    <w:unhideWhenUsed/>
    <w:rsid w:val="009A5442"/>
    <w:rPr>
      <w:sz w:val="18"/>
      <w:szCs w:val="18"/>
    </w:rPr>
  </w:style>
  <w:style w:type="paragraph" w:styleId="afc">
    <w:name w:val="annotation text"/>
    <w:basedOn w:val="a"/>
    <w:link w:val="afd"/>
    <w:semiHidden/>
    <w:unhideWhenUsed/>
    <w:rsid w:val="009A5442"/>
    <w:pPr>
      <w:jc w:val="left"/>
    </w:pPr>
    <w:rPr>
      <w:rFonts w:ascii="ＭＳ 明朝"/>
      <w:kern w:val="0"/>
      <w:sz w:val="20"/>
    </w:rPr>
  </w:style>
  <w:style w:type="character" w:customStyle="1" w:styleId="afd">
    <w:name w:val="コメント文字列 (文字)"/>
    <w:basedOn w:val="a0"/>
    <w:link w:val="afc"/>
    <w:semiHidden/>
    <w:rsid w:val="009A5442"/>
    <w:rPr>
      <w:rFonts w:ascii="ＭＳ 明朝"/>
    </w:rPr>
  </w:style>
  <w:style w:type="paragraph" w:styleId="afe">
    <w:name w:val="annotation subject"/>
    <w:basedOn w:val="afc"/>
    <w:next w:val="afc"/>
    <w:link w:val="aff"/>
    <w:semiHidden/>
    <w:unhideWhenUsed/>
    <w:rsid w:val="009A5442"/>
    <w:rPr>
      <w:b/>
      <w:bCs/>
    </w:rPr>
  </w:style>
  <w:style w:type="character" w:customStyle="1" w:styleId="aff">
    <w:name w:val="コメント内容 (文字)"/>
    <w:basedOn w:val="afd"/>
    <w:link w:val="afe"/>
    <w:semiHidden/>
    <w:rsid w:val="009A5442"/>
    <w:rPr>
      <w:rFonts w:ascii="ＭＳ 明朝"/>
      <w:b/>
      <w:bCs/>
    </w:rPr>
  </w:style>
  <w:style w:type="paragraph" w:styleId="aff0">
    <w:name w:val="Revision"/>
    <w:hidden/>
    <w:uiPriority w:val="99"/>
    <w:semiHidden/>
    <w:rsid w:val="009A5442"/>
    <w:rPr>
      <w:rFonts w:ascii="ＭＳ 明朝"/>
    </w:rPr>
  </w:style>
  <w:style w:type="table" w:customStyle="1" w:styleId="11">
    <w:name w:val="表 (格子)1"/>
    <w:basedOn w:val="a1"/>
    <w:next w:val="af9"/>
    <w:uiPriority w:val="39"/>
    <w:rsid w:val="009A5442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f9"/>
    <w:uiPriority w:val="59"/>
    <w:rsid w:val="009A5442"/>
    <w:pPr>
      <w:widowControl w:val="0"/>
      <w:jc w:val="both"/>
    </w:pPr>
    <w:rPr>
      <w:rFonts w:ascii="ＭＳ 明朝" w:eastAsia="ＭＳ Ｐゴシック" w:cs="ＭＳ Ｐ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f9"/>
    <w:uiPriority w:val="39"/>
    <w:rsid w:val="009A544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Unresolved Mention"/>
    <w:basedOn w:val="a0"/>
    <w:uiPriority w:val="99"/>
    <w:semiHidden/>
    <w:unhideWhenUsed/>
    <w:rsid w:val="00711C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s3730\&#65411;&#65438;&#65405;&#65400;&#65412;&#65391;&#65420;&#65439;\&#35696;&#26696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87B13-8BCE-4F1D-8FC5-B35E41FBE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議案書式.dot</Template>
  <TotalTime>1</TotalTime>
  <Pages>2</Pages>
  <Words>43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議案第○○号</vt:lpstr>
      <vt:lpstr>議案第○○号</vt:lpstr>
    </vt:vector>
  </TitlesOfParts>
  <Company>上越市役所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議案第○○号</dc:title>
  <dc:creator>西山耕太郎</dc:creator>
  <cp:lastModifiedBy>青木 諒太郎（産業政策課）</cp:lastModifiedBy>
  <cp:revision>2</cp:revision>
  <cp:lastPrinted>2026-07-31T07:32:00Z</cp:lastPrinted>
  <dcterms:created xsi:type="dcterms:W3CDTF">2026-07-31T09:41:00Z</dcterms:created>
  <dcterms:modified xsi:type="dcterms:W3CDTF">2026-07-31T09:41:00Z</dcterms:modified>
</cp:coreProperties>
</file>