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C37604" w14:textId="22C0893A" w:rsidR="00B9039E" w:rsidRPr="00F66575" w:rsidRDefault="00B9039E" w:rsidP="00B9039E">
      <w:pPr>
        <w:spacing w:line="300" w:lineRule="exact"/>
        <w:rPr>
          <w:rFonts w:hAnsi="ＭＳ 明朝"/>
          <w:sz w:val="21"/>
          <w:szCs w:val="24"/>
        </w:rPr>
      </w:pPr>
      <w:r w:rsidRPr="00F66575">
        <w:rPr>
          <w:rFonts w:hAnsi="ＭＳ 明朝" w:hint="eastAsia"/>
          <w:sz w:val="21"/>
          <w:szCs w:val="24"/>
        </w:rPr>
        <w:t>第７号様式（第</w:t>
      </w:r>
      <w:r w:rsidR="002F1C30" w:rsidRPr="00F66575">
        <w:rPr>
          <w:rFonts w:hAnsi="ＭＳ 明朝" w:hint="eastAsia"/>
          <w:sz w:val="21"/>
          <w:szCs w:val="24"/>
        </w:rPr>
        <w:t>９</w:t>
      </w:r>
      <w:r w:rsidRPr="00F66575">
        <w:rPr>
          <w:rFonts w:hAnsi="ＭＳ 明朝" w:hint="eastAsia"/>
          <w:sz w:val="21"/>
          <w:szCs w:val="24"/>
        </w:rPr>
        <w:t>条関係）</w:t>
      </w:r>
    </w:p>
    <w:p w14:paraId="45936D64" w14:textId="77777777" w:rsidR="00B9039E" w:rsidRPr="00F66575" w:rsidRDefault="00B9039E" w:rsidP="00B9039E">
      <w:pPr>
        <w:spacing w:line="300" w:lineRule="exact"/>
        <w:rPr>
          <w:sz w:val="21"/>
          <w:szCs w:val="24"/>
        </w:rPr>
      </w:pPr>
    </w:p>
    <w:p w14:paraId="43D86B6C" w14:textId="02228A28" w:rsidR="00B9039E" w:rsidRPr="00F66575" w:rsidRDefault="00B11944" w:rsidP="00B9039E">
      <w:pPr>
        <w:spacing w:line="300" w:lineRule="exact"/>
        <w:jc w:val="center"/>
        <w:rPr>
          <w:rFonts w:hAnsi="ＭＳ 明朝"/>
          <w:sz w:val="21"/>
          <w:szCs w:val="24"/>
        </w:rPr>
      </w:pPr>
      <w:r w:rsidRPr="00F66575">
        <w:rPr>
          <w:rFonts w:asciiTheme="minorEastAsia" w:eastAsiaTheme="minorEastAsia" w:hAnsiTheme="minorEastAsia" w:hint="eastAsia"/>
          <w:color w:val="000000" w:themeColor="text1"/>
          <w:szCs w:val="22"/>
        </w:rPr>
        <w:t>上越市事業継続支援緊急対策補助金</w:t>
      </w:r>
      <w:r w:rsidR="00B9039E" w:rsidRPr="00F66575">
        <w:rPr>
          <w:rFonts w:asciiTheme="minorEastAsia" w:eastAsiaTheme="minorEastAsia" w:hAnsiTheme="minorEastAsia" w:hint="eastAsia"/>
          <w:color w:val="000000" w:themeColor="text1"/>
          <w:szCs w:val="22"/>
        </w:rPr>
        <w:t>実績報告書</w:t>
      </w:r>
    </w:p>
    <w:p w14:paraId="609DDCC2" w14:textId="77777777" w:rsidR="00B9039E" w:rsidRPr="00F66575" w:rsidRDefault="00B9039E" w:rsidP="00B9039E">
      <w:pPr>
        <w:spacing w:line="300" w:lineRule="exact"/>
        <w:jc w:val="center"/>
        <w:rPr>
          <w:sz w:val="21"/>
          <w:szCs w:val="24"/>
        </w:rPr>
      </w:pPr>
    </w:p>
    <w:p w14:paraId="232AE61B" w14:textId="2870E3B3" w:rsidR="00B9039E" w:rsidRPr="00F66575" w:rsidRDefault="00EB6445" w:rsidP="00EB6445">
      <w:pPr>
        <w:rPr>
          <w:sz w:val="21"/>
          <w:szCs w:val="24"/>
        </w:rPr>
      </w:pPr>
      <w:r w:rsidRPr="00F66575">
        <w:rPr>
          <w:rFonts w:asciiTheme="minorEastAsia" w:eastAsiaTheme="minorEastAsia" w:hAnsiTheme="minorEastAsia" w:hint="eastAsia"/>
          <w:snapToGrid w:val="0"/>
          <w:sz w:val="21"/>
          <w:szCs w:val="24"/>
        </w:rPr>
        <w:t>（宛先）</w:t>
      </w:r>
      <w:r w:rsidRPr="00F66575">
        <w:rPr>
          <w:rFonts w:hAnsi="Times New Roman" w:hint="eastAsia"/>
          <w:snapToGrid w:val="0"/>
          <w:sz w:val="21"/>
          <w:szCs w:val="24"/>
        </w:rPr>
        <w:t xml:space="preserve">上越市長　</w:t>
      </w:r>
    </w:p>
    <w:p w14:paraId="3FCA554D" w14:textId="3E4B67BF" w:rsidR="00B9039E" w:rsidRPr="00F66575" w:rsidRDefault="00B9039E" w:rsidP="00B9039E">
      <w:pPr>
        <w:spacing w:line="300" w:lineRule="exact"/>
        <w:rPr>
          <w:sz w:val="21"/>
          <w:szCs w:val="24"/>
        </w:rPr>
      </w:pPr>
      <w:r w:rsidRPr="00F66575">
        <w:rPr>
          <w:rFonts w:hint="eastAsia"/>
          <w:sz w:val="21"/>
          <w:szCs w:val="24"/>
        </w:rPr>
        <w:t xml:space="preserve">　</w:t>
      </w:r>
    </w:p>
    <w:p w14:paraId="50374D5A" w14:textId="77777777" w:rsidR="00B9039E" w:rsidRPr="00F66575" w:rsidRDefault="00B9039E" w:rsidP="00B9039E">
      <w:pPr>
        <w:spacing w:line="300" w:lineRule="exact"/>
        <w:jc w:val="right"/>
        <w:rPr>
          <w:sz w:val="21"/>
          <w:szCs w:val="24"/>
        </w:rPr>
      </w:pPr>
      <w:r w:rsidRPr="00F66575">
        <w:rPr>
          <w:rFonts w:hint="eastAsia"/>
          <w:sz w:val="21"/>
          <w:szCs w:val="24"/>
        </w:rPr>
        <w:t xml:space="preserve">　　年　　月　　日</w:t>
      </w:r>
    </w:p>
    <w:p w14:paraId="749F627D" w14:textId="6DD7EDF7" w:rsidR="00B9039E" w:rsidRPr="00F66575" w:rsidRDefault="00B9039E" w:rsidP="00B9039E">
      <w:pPr>
        <w:spacing w:line="300" w:lineRule="exact"/>
        <w:rPr>
          <w:sz w:val="21"/>
          <w:szCs w:val="24"/>
        </w:rPr>
      </w:pPr>
      <w:r w:rsidRPr="00F66575">
        <w:rPr>
          <w:rFonts w:hAnsi="Times New Roman" w:hint="eastAsia"/>
          <w:snapToGrid w:val="0"/>
          <w:sz w:val="21"/>
          <w:szCs w:val="24"/>
        </w:rPr>
        <w:t xml:space="preserve">　</w:t>
      </w:r>
      <w:r w:rsidR="00EB6445" w:rsidRPr="00F66575">
        <w:rPr>
          <w:rFonts w:hint="eastAsia"/>
          <w:sz w:val="21"/>
          <w:szCs w:val="24"/>
        </w:rPr>
        <w:t>次のとおり補助事業を完了しましたので報告します。</w:t>
      </w:r>
      <w:r w:rsidRPr="00F66575">
        <w:rPr>
          <w:rFonts w:hAnsi="Times New Roman" w:hint="eastAsia"/>
          <w:snapToGrid w:val="0"/>
          <w:sz w:val="21"/>
          <w:szCs w:val="24"/>
        </w:rPr>
        <w:t xml:space="preserve">　　　　　　　　　　　　　</w:t>
      </w:r>
    </w:p>
    <w:tbl>
      <w:tblPr>
        <w:tblW w:w="90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0"/>
        <w:gridCol w:w="460"/>
        <w:gridCol w:w="695"/>
        <w:gridCol w:w="15"/>
        <w:gridCol w:w="1310"/>
        <w:gridCol w:w="181"/>
        <w:gridCol w:w="1383"/>
        <w:gridCol w:w="241"/>
        <w:gridCol w:w="1334"/>
        <w:gridCol w:w="289"/>
        <w:gridCol w:w="2687"/>
      </w:tblGrid>
      <w:tr w:rsidR="00B9039E" w:rsidRPr="00F66575" w14:paraId="783F9ECA" w14:textId="77777777" w:rsidTr="009A02C9">
        <w:trPr>
          <w:cantSplit/>
          <w:trHeight w:val="602"/>
          <w:jc w:val="center"/>
        </w:trPr>
        <w:tc>
          <w:tcPr>
            <w:tcW w:w="157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1924BB9" w14:textId="77777777" w:rsidR="00B9039E" w:rsidRPr="00F66575" w:rsidRDefault="00B9039E" w:rsidP="00FD409B">
            <w:pPr>
              <w:ind w:left="113" w:right="113"/>
              <w:jc w:val="distribute"/>
              <w:rPr>
                <w:sz w:val="21"/>
                <w:szCs w:val="24"/>
              </w:rPr>
            </w:pPr>
            <w:r w:rsidRPr="00F66575">
              <w:rPr>
                <w:rFonts w:hint="eastAsia"/>
                <w:sz w:val="21"/>
                <w:szCs w:val="24"/>
              </w:rPr>
              <w:t>申請者</w:t>
            </w:r>
          </w:p>
        </w:tc>
        <w:tc>
          <w:tcPr>
            <w:tcW w:w="1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0F271" w14:textId="77777777" w:rsidR="00B9039E" w:rsidRPr="00F66575" w:rsidRDefault="00B9039E" w:rsidP="00FD409B">
            <w:pPr>
              <w:ind w:left="113" w:right="113"/>
              <w:jc w:val="distribute"/>
              <w:rPr>
                <w:sz w:val="21"/>
                <w:szCs w:val="24"/>
              </w:rPr>
            </w:pPr>
            <w:r w:rsidRPr="00F66575">
              <w:rPr>
                <w:rFonts w:hint="eastAsia"/>
                <w:sz w:val="21"/>
                <w:szCs w:val="24"/>
              </w:rPr>
              <w:t>住所</w:t>
            </w:r>
          </w:p>
          <w:p w14:paraId="046FCADB" w14:textId="7E7EF64B" w:rsidR="009A02C9" w:rsidRPr="00F66575" w:rsidRDefault="009A02C9" w:rsidP="00036F7A">
            <w:pPr>
              <w:ind w:right="113"/>
              <w:rPr>
                <w:sz w:val="21"/>
                <w:szCs w:val="24"/>
              </w:rPr>
            </w:pPr>
            <w:r w:rsidRPr="00F66575">
              <w:rPr>
                <w:rFonts w:hint="eastAsia"/>
                <w:spacing w:val="26"/>
                <w:kern w:val="0"/>
                <w:sz w:val="21"/>
                <w:szCs w:val="24"/>
                <w:fitText w:val="1260" w:id="-402917631"/>
              </w:rPr>
              <w:t>（所在地</w:t>
            </w:r>
            <w:r w:rsidRPr="00F66575">
              <w:rPr>
                <w:rFonts w:hint="eastAsia"/>
                <w:spacing w:val="1"/>
                <w:kern w:val="0"/>
                <w:sz w:val="21"/>
                <w:szCs w:val="24"/>
                <w:fitText w:val="1260" w:id="-402917631"/>
              </w:rPr>
              <w:t>）</w:t>
            </w:r>
          </w:p>
        </w:tc>
        <w:tc>
          <w:tcPr>
            <w:tcW w:w="61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5F472" w14:textId="77777777" w:rsidR="00B9039E" w:rsidRPr="00F66575" w:rsidRDefault="00B9039E" w:rsidP="00FD409B">
            <w:pPr>
              <w:ind w:right="113"/>
              <w:rPr>
                <w:rFonts w:hAnsi="ＭＳ 明朝"/>
                <w:sz w:val="21"/>
                <w:szCs w:val="24"/>
              </w:rPr>
            </w:pPr>
            <w:r w:rsidRPr="00F66575">
              <w:rPr>
                <w:rFonts w:hAnsi="ＭＳ 明朝" w:hint="eastAsia"/>
                <w:sz w:val="21"/>
                <w:szCs w:val="24"/>
              </w:rPr>
              <w:t xml:space="preserve">　</w:t>
            </w:r>
          </w:p>
        </w:tc>
      </w:tr>
      <w:tr w:rsidR="00B9039E" w:rsidRPr="00F66575" w14:paraId="050D43C7" w14:textId="77777777" w:rsidTr="009A02C9">
        <w:trPr>
          <w:cantSplit/>
          <w:trHeight w:val="602"/>
          <w:jc w:val="center"/>
        </w:trPr>
        <w:tc>
          <w:tcPr>
            <w:tcW w:w="157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BA25F" w14:textId="77777777" w:rsidR="00B9039E" w:rsidRPr="00F66575" w:rsidRDefault="00B9039E" w:rsidP="00FD409B">
            <w:pPr>
              <w:ind w:left="113" w:right="113"/>
              <w:jc w:val="center"/>
              <w:rPr>
                <w:sz w:val="21"/>
                <w:szCs w:val="24"/>
              </w:rPr>
            </w:pPr>
          </w:p>
        </w:tc>
        <w:tc>
          <w:tcPr>
            <w:tcW w:w="1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0DB13" w14:textId="77777777" w:rsidR="00B9039E" w:rsidRPr="00F66575" w:rsidRDefault="00B9039E" w:rsidP="00FD409B">
            <w:pPr>
              <w:spacing w:line="220" w:lineRule="exact"/>
              <w:ind w:left="113" w:right="113"/>
              <w:jc w:val="distribute"/>
              <w:rPr>
                <w:sz w:val="21"/>
                <w:szCs w:val="24"/>
              </w:rPr>
            </w:pPr>
            <w:r w:rsidRPr="00F66575">
              <w:rPr>
                <w:rFonts w:hint="eastAsia"/>
                <w:noProof/>
                <w:sz w:val="21"/>
                <w:szCs w:val="24"/>
              </w:rPr>
              <w:t>氏名</w:t>
            </w:r>
            <w:r w:rsidRPr="00F66575">
              <w:rPr>
                <w:rFonts w:hint="eastAsia"/>
                <w:sz w:val="21"/>
                <w:szCs w:val="24"/>
              </w:rPr>
              <w:t>又は</w:t>
            </w:r>
          </w:p>
          <w:p w14:paraId="40F12319" w14:textId="77777777" w:rsidR="00B9039E" w:rsidRPr="00F66575" w:rsidRDefault="00B9039E" w:rsidP="00FD409B">
            <w:pPr>
              <w:spacing w:line="220" w:lineRule="exact"/>
              <w:ind w:left="113" w:right="113"/>
              <w:jc w:val="distribute"/>
              <w:rPr>
                <w:sz w:val="21"/>
                <w:szCs w:val="24"/>
              </w:rPr>
            </w:pPr>
            <w:r w:rsidRPr="00F66575">
              <w:rPr>
                <w:rFonts w:hint="eastAsia"/>
                <w:sz w:val="21"/>
                <w:szCs w:val="24"/>
              </w:rPr>
              <w:t>名称</w:t>
            </w:r>
          </w:p>
        </w:tc>
        <w:tc>
          <w:tcPr>
            <w:tcW w:w="61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C3C96" w14:textId="77777777" w:rsidR="00B9039E" w:rsidRPr="00F66575" w:rsidRDefault="00B9039E" w:rsidP="00FD409B">
            <w:pPr>
              <w:spacing w:line="280" w:lineRule="exact"/>
              <w:rPr>
                <w:rFonts w:ascii="ＭＳ ゴシック" w:eastAsia="ＭＳ ゴシック" w:hAnsi="ＭＳ ゴシック"/>
                <w:sz w:val="21"/>
                <w:szCs w:val="24"/>
              </w:rPr>
            </w:pPr>
            <w:r w:rsidRPr="00F66575">
              <w:rPr>
                <w:rFonts w:ascii="ＭＳ ゴシック" w:eastAsia="ＭＳ ゴシック" w:hAnsi="ＭＳ ゴシック" w:hint="eastAsia"/>
                <w:sz w:val="21"/>
                <w:szCs w:val="24"/>
              </w:rPr>
              <w:t xml:space="preserve"> </w:t>
            </w:r>
          </w:p>
        </w:tc>
      </w:tr>
      <w:tr w:rsidR="00B9039E" w:rsidRPr="00F66575" w14:paraId="6AC0752B" w14:textId="77777777" w:rsidTr="00C9443E">
        <w:trPr>
          <w:cantSplit/>
          <w:trHeight w:hRule="exact" w:val="435"/>
          <w:jc w:val="center"/>
        </w:trPr>
        <w:tc>
          <w:tcPr>
            <w:tcW w:w="15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DD161" w14:textId="77777777" w:rsidR="00B9039E" w:rsidRPr="00F66575" w:rsidRDefault="00B9039E" w:rsidP="00FD409B">
            <w:pPr>
              <w:ind w:left="113" w:right="113"/>
              <w:jc w:val="distribute"/>
              <w:rPr>
                <w:sz w:val="21"/>
                <w:szCs w:val="24"/>
              </w:rPr>
            </w:pPr>
            <w:r w:rsidRPr="00F66575">
              <w:rPr>
                <w:rFonts w:hint="eastAsia"/>
                <w:sz w:val="21"/>
                <w:szCs w:val="24"/>
              </w:rPr>
              <w:t>補助金の名称</w:t>
            </w:r>
          </w:p>
        </w:tc>
        <w:tc>
          <w:tcPr>
            <w:tcW w:w="74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656E6" w14:textId="0177A05B" w:rsidR="00B9039E" w:rsidRPr="00F66575" w:rsidRDefault="00B11944" w:rsidP="00F6634B">
            <w:pPr>
              <w:ind w:right="113" w:firstLineChars="200" w:firstLine="420"/>
              <w:jc w:val="left"/>
              <w:rPr>
                <w:rFonts w:hAnsi="ＭＳ 明朝"/>
                <w:sz w:val="21"/>
                <w:szCs w:val="24"/>
              </w:rPr>
            </w:pPr>
            <w:r w:rsidRPr="00F66575">
              <w:rPr>
                <w:rFonts w:hAnsi="ＭＳ 明朝" w:hint="eastAsia"/>
                <w:sz w:val="21"/>
                <w:szCs w:val="22"/>
              </w:rPr>
              <w:t>上越市事業継続支援緊急対策補助金</w:t>
            </w:r>
          </w:p>
        </w:tc>
      </w:tr>
      <w:tr w:rsidR="00B9039E" w:rsidRPr="00F66575" w14:paraId="290BE926" w14:textId="77777777" w:rsidTr="009A02C9">
        <w:trPr>
          <w:cantSplit/>
          <w:trHeight w:hRule="exact" w:val="621"/>
          <w:jc w:val="center"/>
        </w:trPr>
        <w:tc>
          <w:tcPr>
            <w:tcW w:w="15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BD4A0" w14:textId="77777777" w:rsidR="00B9039E" w:rsidRPr="00F66575" w:rsidRDefault="00B9039E" w:rsidP="00FD409B">
            <w:pPr>
              <w:spacing w:line="240" w:lineRule="exact"/>
              <w:ind w:left="113" w:right="113"/>
              <w:jc w:val="distribute"/>
              <w:rPr>
                <w:sz w:val="21"/>
                <w:szCs w:val="24"/>
              </w:rPr>
            </w:pPr>
            <w:r w:rsidRPr="00F66575">
              <w:rPr>
                <w:rFonts w:hint="eastAsia"/>
                <w:sz w:val="21"/>
                <w:szCs w:val="24"/>
              </w:rPr>
              <w:t>補助金の交付決定額</w:t>
            </w:r>
          </w:p>
        </w:tc>
        <w:tc>
          <w:tcPr>
            <w:tcW w:w="28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1F8EE72" w14:textId="77777777" w:rsidR="00B9039E" w:rsidRPr="00F66575" w:rsidRDefault="00B9039E" w:rsidP="00FD409B">
            <w:pPr>
              <w:ind w:left="113" w:right="113"/>
              <w:jc w:val="right"/>
              <w:rPr>
                <w:rFonts w:hAnsi="ＭＳ 明朝"/>
                <w:sz w:val="21"/>
                <w:szCs w:val="24"/>
              </w:rPr>
            </w:pPr>
            <w:r w:rsidRPr="00F66575">
              <w:rPr>
                <w:rFonts w:hAnsi="ＭＳ 明朝" w:hint="eastAsia"/>
                <w:sz w:val="21"/>
                <w:szCs w:val="24"/>
              </w:rPr>
              <w:t>円</w:t>
            </w:r>
          </w:p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049AE" w14:textId="3FDF6E43" w:rsidR="00B9039E" w:rsidRPr="00F66575" w:rsidRDefault="008015B5" w:rsidP="00FD409B">
            <w:pPr>
              <w:spacing w:line="240" w:lineRule="exact"/>
              <w:ind w:left="113" w:right="113"/>
              <w:jc w:val="distribute"/>
              <w:rPr>
                <w:sz w:val="21"/>
                <w:szCs w:val="24"/>
              </w:rPr>
            </w:pPr>
            <w:r w:rsidRPr="00F66575">
              <w:rPr>
                <w:rFonts w:hint="eastAsia"/>
                <w:sz w:val="21"/>
                <w:szCs w:val="24"/>
              </w:rPr>
              <w:t>補助対象</w:t>
            </w:r>
            <w:r w:rsidR="00B9039E" w:rsidRPr="00F66575">
              <w:rPr>
                <w:rFonts w:hint="eastAsia"/>
                <w:sz w:val="21"/>
                <w:szCs w:val="24"/>
              </w:rPr>
              <w:t>事業の完了年月日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76FE1" w14:textId="77777777" w:rsidR="00B9039E" w:rsidRPr="00F66575" w:rsidRDefault="00B9039E" w:rsidP="00FD409B">
            <w:pPr>
              <w:wordWrap w:val="0"/>
              <w:ind w:right="323" w:firstLineChars="10" w:firstLine="21"/>
              <w:jc w:val="right"/>
              <w:rPr>
                <w:rFonts w:hAnsi="ＭＳ 明朝"/>
                <w:sz w:val="21"/>
                <w:szCs w:val="24"/>
              </w:rPr>
            </w:pPr>
            <w:r w:rsidRPr="00F66575">
              <w:rPr>
                <w:rFonts w:hAnsi="ＭＳ 明朝" w:hint="eastAsia"/>
                <w:sz w:val="21"/>
                <w:szCs w:val="24"/>
              </w:rPr>
              <w:t xml:space="preserve">　　年　　月　　日</w:t>
            </w:r>
          </w:p>
        </w:tc>
      </w:tr>
      <w:tr w:rsidR="00B9039E" w:rsidRPr="00F66575" w14:paraId="3CD4C909" w14:textId="77777777" w:rsidTr="00C9443E">
        <w:trPr>
          <w:cantSplit/>
          <w:trHeight w:val="735"/>
          <w:jc w:val="center"/>
        </w:trPr>
        <w:tc>
          <w:tcPr>
            <w:tcW w:w="15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C2B8C" w14:textId="77777777" w:rsidR="00B9039E" w:rsidRPr="00F66575" w:rsidRDefault="00B9039E" w:rsidP="00FD409B">
            <w:pPr>
              <w:spacing w:line="220" w:lineRule="exact"/>
              <w:ind w:left="113" w:right="113"/>
              <w:jc w:val="distribute"/>
              <w:rPr>
                <w:sz w:val="21"/>
                <w:szCs w:val="24"/>
              </w:rPr>
            </w:pPr>
            <w:r w:rsidRPr="00F66575">
              <w:rPr>
                <w:rFonts w:hint="eastAsia"/>
                <w:spacing w:val="30"/>
                <w:sz w:val="21"/>
                <w:szCs w:val="24"/>
              </w:rPr>
              <w:t>事業の経</w:t>
            </w:r>
            <w:r w:rsidRPr="00F66575">
              <w:rPr>
                <w:rFonts w:hint="eastAsia"/>
                <w:sz w:val="21"/>
                <w:szCs w:val="24"/>
              </w:rPr>
              <w:t>過</w:t>
            </w:r>
            <w:r w:rsidRPr="00F66575">
              <w:rPr>
                <w:rFonts w:hint="eastAsia"/>
                <w:spacing w:val="420"/>
                <w:sz w:val="21"/>
                <w:szCs w:val="24"/>
              </w:rPr>
              <w:t>及</w:t>
            </w:r>
            <w:r w:rsidRPr="00F66575">
              <w:rPr>
                <w:rFonts w:hint="eastAsia"/>
                <w:sz w:val="21"/>
                <w:szCs w:val="24"/>
              </w:rPr>
              <w:t>び結果の概要</w:t>
            </w:r>
          </w:p>
        </w:tc>
        <w:tc>
          <w:tcPr>
            <w:tcW w:w="74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F8469" w14:textId="77777777" w:rsidR="00B9039E" w:rsidRPr="00F66575" w:rsidRDefault="00B9039E" w:rsidP="00FD409B">
            <w:pPr>
              <w:spacing w:line="280" w:lineRule="exact"/>
              <w:ind w:left="113" w:right="113"/>
              <w:rPr>
                <w:rFonts w:hAnsi="ＭＳ 明朝"/>
                <w:sz w:val="21"/>
                <w:szCs w:val="24"/>
              </w:rPr>
            </w:pPr>
          </w:p>
          <w:p w14:paraId="0D276EDD" w14:textId="77777777" w:rsidR="00B9039E" w:rsidRPr="00F66575" w:rsidRDefault="00B9039E" w:rsidP="00870AC1">
            <w:pPr>
              <w:spacing w:line="280" w:lineRule="exact"/>
              <w:ind w:right="113" w:firstLineChars="100" w:firstLine="210"/>
              <w:jc w:val="left"/>
              <w:rPr>
                <w:rFonts w:hAnsi="ＭＳ 明朝"/>
                <w:sz w:val="21"/>
                <w:szCs w:val="24"/>
              </w:rPr>
            </w:pPr>
            <w:r w:rsidRPr="00F66575">
              <w:rPr>
                <w:rFonts w:hAnsi="ＭＳ 明朝" w:hint="eastAsia"/>
                <w:sz w:val="21"/>
                <w:szCs w:val="24"/>
              </w:rPr>
              <w:t>事業結果報告書のとおり</w:t>
            </w:r>
          </w:p>
        </w:tc>
      </w:tr>
      <w:tr w:rsidR="00B9039E" w:rsidRPr="00F66575" w14:paraId="5C8A641F" w14:textId="77777777" w:rsidTr="00C9443E">
        <w:trPr>
          <w:cantSplit/>
          <w:trHeight w:hRule="exact" w:val="400"/>
          <w:jc w:val="center"/>
        </w:trPr>
        <w:tc>
          <w:tcPr>
            <w:tcW w:w="901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13350" w14:textId="77777777" w:rsidR="00B9039E" w:rsidRPr="00F66575" w:rsidRDefault="00B9039E" w:rsidP="00FD409B">
            <w:pPr>
              <w:ind w:left="113" w:right="113"/>
              <w:jc w:val="center"/>
              <w:rPr>
                <w:sz w:val="21"/>
                <w:szCs w:val="24"/>
              </w:rPr>
            </w:pPr>
            <w:r w:rsidRPr="00F66575">
              <w:rPr>
                <w:rFonts w:hint="eastAsia"/>
                <w:spacing w:val="100"/>
                <w:sz w:val="21"/>
                <w:szCs w:val="24"/>
              </w:rPr>
              <w:t>事業費精算内</w:t>
            </w:r>
            <w:r w:rsidRPr="00F66575">
              <w:rPr>
                <w:rFonts w:hint="eastAsia"/>
                <w:sz w:val="21"/>
                <w:szCs w:val="24"/>
              </w:rPr>
              <w:t>訳</w:t>
            </w:r>
          </w:p>
        </w:tc>
      </w:tr>
      <w:tr w:rsidR="00B9039E" w:rsidRPr="00F66575" w14:paraId="54A59A84" w14:textId="77777777" w:rsidTr="00C9443E">
        <w:trPr>
          <w:cantSplit/>
          <w:trHeight w:hRule="exact" w:val="400"/>
          <w:jc w:val="center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vAlign w:val="center"/>
          </w:tcPr>
          <w:p w14:paraId="442FCDDB" w14:textId="77777777" w:rsidR="00B9039E" w:rsidRPr="00F66575" w:rsidRDefault="00B9039E" w:rsidP="00FD409B">
            <w:pPr>
              <w:ind w:left="113" w:right="113"/>
              <w:jc w:val="center"/>
              <w:rPr>
                <w:sz w:val="21"/>
                <w:szCs w:val="24"/>
              </w:rPr>
            </w:pPr>
            <w:r w:rsidRPr="00F66575">
              <w:rPr>
                <w:rFonts w:hint="eastAsia"/>
                <w:sz w:val="21"/>
                <w:szCs w:val="24"/>
              </w:rPr>
              <w:t xml:space="preserve">　</w:t>
            </w:r>
          </w:p>
        </w:tc>
        <w:tc>
          <w:tcPr>
            <w:tcW w:w="26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9272B" w14:textId="77777777" w:rsidR="00B9039E" w:rsidRPr="00F66575" w:rsidRDefault="00B9039E" w:rsidP="00FD409B">
            <w:pPr>
              <w:ind w:left="113" w:right="113"/>
              <w:jc w:val="distribute"/>
              <w:rPr>
                <w:sz w:val="21"/>
                <w:szCs w:val="24"/>
              </w:rPr>
            </w:pPr>
            <w:r w:rsidRPr="00F66575">
              <w:rPr>
                <w:rFonts w:hint="eastAsia"/>
                <w:sz w:val="21"/>
                <w:szCs w:val="24"/>
              </w:rPr>
              <w:t>区分</w:t>
            </w:r>
          </w:p>
        </w:tc>
        <w:tc>
          <w:tcPr>
            <w:tcW w:w="1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089F2" w14:textId="77777777" w:rsidR="00B9039E" w:rsidRPr="00F66575" w:rsidRDefault="00B9039E" w:rsidP="00FD409B">
            <w:pPr>
              <w:ind w:left="113" w:right="113"/>
              <w:jc w:val="distribute"/>
              <w:rPr>
                <w:sz w:val="21"/>
                <w:szCs w:val="24"/>
              </w:rPr>
            </w:pPr>
            <w:r w:rsidRPr="00F66575">
              <w:rPr>
                <w:rFonts w:hint="eastAsia"/>
                <w:sz w:val="21"/>
                <w:szCs w:val="24"/>
              </w:rPr>
              <w:t>予算額</w:t>
            </w: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8BCFD" w14:textId="77777777" w:rsidR="00B9039E" w:rsidRPr="00F66575" w:rsidRDefault="00B9039E" w:rsidP="00FD409B">
            <w:pPr>
              <w:ind w:left="113" w:right="113"/>
              <w:jc w:val="distribute"/>
              <w:rPr>
                <w:sz w:val="21"/>
                <w:szCs w:val="24"/>
              </w:rPr>
            </w:pPr>
            <w:r w:rsidRPr="00F66575">
              <w:rPr>
                <w:rFonts w:hint="eastAsia"/>
                <w:sz w:val="21"/>
                <w:szCs w:val="24"/>
              </w:rPr>
              <w:t>決算額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718F8" w14:textId="77777777" w:rsidR="00B9039E" w:rsidRPr="00F66575" w:rsidRDefault="00B9039E" w:rsidP="00FD409B">
            <w:pPr>
              <w:ind w:left="113" w:right="113"/>
              <w:jc w:val="center"/>
              <w:rPr>
                <w:sz w:val="21"/>
                <w:szCs w:val="24"/>
              </w:rPr>
            </w:pPr>
            <w:r w:rsidRPr="00F66575">
              <w:rPr>
                <w:rFonts w:hint="eastAsia"/>
                <w:sz w:val="21"/>
                <w:szCs w:val="24"/>
              </w:rPr>
              <w:t>説　　明</w:t>
            </w:r>
          </w:p>
        </w:tc>
      </w:tr>
      <w:tr w:rsidR="00B9039E" w:rsidRPr="00F66575" w14:paraId="334B87CB" w14:textId="77777777" w:rsidTr="00C9443E">
        <w:trPr>
          <w:cantSplit/>
          <w:trHeight w:val="397"/>
          <w:jc w:val="center"/>
        </w:trPr>
        <w:tc>
          <w:tcPr>
            <w:tcW w:w="4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extDirection w:val="tbRlV"/>
            <w:vAlign w:val="center"/>
          </w:tcPr>
          <w:p w14:paraId="70258B2C" w14:textId="77777777" w:rsidR="00B9039E" w:rsidRPr="00F66575" w:rsidRDefault="00B9039E" w:rsidP="00FD409B">
            <w:pPr>
              <w:ind w:left="113" w:right="113"/>
              <w:jc w:val="center"/>
              <w:rPr>
                <w:sz w:val="21"/>
                <w:szCs w:val="24"/>
              </w:rPr>
            </w:pPr>
            <w:r w:rsidRPr="00F66575">
              <w:rPr>
                <w:rFonts w:hint="eastAsia"/>
                <w:sz w:val="21"/>
                <w:szCs w:val="24"/>
              </w:rPr>
              <w:t>収　　入</w:t>
            </w:r>
          </w:p>
        </w:tc>
        <w:tc>
          <w:tcPr>
            <w:tcW w:w="26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9134A" w14:textId="77777777" w:rsidR="00B9039E" w:rsidRPr="00F66575" w:rsidRDefault="00B9039E" w:rsidP="00FD409B">
            <w:pPr>
              <w:ind w:left="113" w:right="113"/>
              <w:jc w:val="distribute"/>
              <w:rPr>
                <w:sz w:val="21"/>
                <w:szCs w:val="24"/>
              </w:rPr>
            </w:pPr>
            <w:r w:rsidRPr="00F66575">
              <w:rPr>
                <w:rFonts w:hint="eastAsia"/>
                <w:sz w:val="21"/>
                <w:szCs w:val="24"/>
              </w:rPr>
              <w:t>市補助金</w:t>
            </w:r>
          </w:p>
        </w:tc>
        <w:tc>
          <w:tcPr>
            <w:tcW w:w="1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5E4E9" w14:textId="77777777" w:rsidR="00B9039E" w:rsidRPr="00F66575" w:rsidRDefault="00B9039E" w:rsidP="00FD409B">
            <w:pPr>
              <w:ind w:left="113" w:right="113"/>
              <w:jc w:val="right"/>
              <w:rPr>
                <w:rFonts w:hAnsi="ＭＳ 明朝"/>
                <w:sz w:val="21"/>
                <w:szCs w:val="21"/>
              </w:rPr>
            </w:pPr>
            <w:r w:rsidRPr="00F66575">
              <w:rPr>
                <w:rFonts w:hAnsi="ＭＳ 明朝" w:hint="eastAsia"/>
                <w:sz w:val="21"/>
                <w:szCs w:val="21"/>
              </w:rPr>
              <w:t>円</w:t>
            </w: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B8F31" w14:textId="77777777" w:rsidR="00B9039E" w:rsidRPr="00F66575" w:rsidRDefault="00B9039E" w:rsidP="00FD409B">
            <w:pPr>
              <w:ind w:left="113" w:right="113"/>
              <w:jc w:val="right"/>
              <w:rPr>
                <w:rFonts w:hAnsi="ＭＳ 明朝"/>
                <w:sz w:val="21"/>
                <w:szCs w:val="21"/>
              </w:rPr>
            </w:pPr>
            <w:r w:rsidRPr="00F66575">
              <w:rPr>
                <w:rFonts w:hAnsi="ＭＳ 明朝" w:hint="eastAsia"/>
                <w:sz w:val="21"/>
                <w:szCs w:val="21"/>
              </w:rPr>
              <w:t>円</w:t>
            </w:r>
          </w:p>
        </w:tc>
        <w:tc>
          <w:tcPr>
            <w:tcW w:w="26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  <w:tr2bl w:val="nil"/>
            </w:tcBorders>
          </w:tcPr>
          <w:p w14:paraId="28612EC2" w14:textId="77777777" w:rsidR="00B9039E" w:rsidRPr="00F66575" w:rsidRDefault="00B9039E" w:rsidP="00FD409B">
            <w:pPr>
              <w:ind w:right="113"/>
              <w:rPr>
                <w:rFonts w:hAnsi="ＭＳ 明朝"/>
                <w:sz w:val="21"/>
                <w:szCs w:val="21"/>
              </w:rPr>
            </w:pPr>
          </w:p>
        </w:tc>
      </w:tr>
      <w:tr w:rsidR="00B9039E" w:rsidRPr="00F66575" w14:paraId="52CD0B6C" w14:textId="77777777" w:rsidTr="00C9443E">
        <w:trPr>
          <w:cantSplit/>
          <w:trHeight w:val="397"/>
          <w:jc w:val="center"/>
        </w:trPr>
        <w:tc>
          <w:tcPr>
            <w:tcW w:w="4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3A53CE0" w14:textId="77777777" w:rsidR="00B9039E" w:rsidRPr="00F66575" w:rsidRDefault="00B9039E" w:rsidP="00FD409B">
            <w:pPr>
              <w:ind w:left="113" w:right="113"/>
              <w:jc w:val="center"/>
              <w:rPr>
                <w:sz w:val="21"/>
                <w:szCs w:val="24"/>
              </w:rPr>
            </w:pPr>
          </w:p>
        </w:tc>
        <w:tc>
          <w:tcPr>
            <w:tcW w:w="26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D5E2E" w14:textId="77777777" w:rsidR="00B9039E" w:rsidRPr="00F66575" w:rsidRDefault="00B9039E" w:rsidP="00FD409B">
            <w:pPr>
              <w:ind w:left="113" w:right="113"/>
              <w:jc w:val="distribute"/>
              <w:rPr>
                <w:sz w:val="21"/>
                <w:szCs w:val="24"/>
              </w:rPr>
            </w:pPr>
            <w:r w:rsidRPr="00F66575">
              <w:rPr>
                <w:rFonts w:hint="eastAsia"/>
                <w:sz w:val="21"/>
                <w:szCs w:val="24"/>
              </w:rPr>
              <w:t>自己資金</w:t>
            </w:r>
          </w:p>
        </w:tc>
        <w:tc>
          <w:tcPr>
            <w:tcW w:w="1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2C77A" w14:textId="77777777" w:rsidR="00B9039E" w:rsidRPr="00F66575" w:rsidRDefault="00B9039E" w:rsidP="00FD409B">
            <w:pPr>
              <w:ind w:left="113" w:right="113"/>
              <w:jc w:val="right"/>
              <w:rPr>
                <w:rFonts w:hAnsi="ＭＳ 明朝"/>
                <w:sz w:val="21"/>
                <w:szCs w:val="21"/>
              </w:rPr>
            </w:pPr>
            <w:r w:rsidRPr="00F66575">
              <w:rPr>
                <w:rFonts w:hAnsi="ＭＳ 明朝" w:hint="eastAsia"/>
                <w:sz w:val="21"/>
                <w:szCs w:val="21"/>
              </w:rPr>
              <w:t>円</w:t>
            </w: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B7913" w14:textId="77777777" w:rsidR="00B9039E" w:rsidRPr="00F66575" w:rsidRDefault="00B9039E" w:rsidP="00FD409B">
            <w:pPr>
              <w:ind w:left="113" w:right="113"/>
              <w:jc w:val="right"/>
              <w:rPr>
                <w:rFonts w:hAnsi="ＭＳ 明朝"/>
                <w:sz w:val="21"/>
                <w:szCs w:val="21"/>
              </w:rPr>
            </w:pPr>
            <w:r w:rsidRPr="00F66575">
              <w:rPr>
                <w:rFonts w:hAnsi="ＭＳ 明朝" w:hint="eastAsia"/>
                <w:sz w:val="21"/>
                <w:szCs w:val="21"/>
              </w:rPr>
              <w:t>円</w:t>
            </w:r>
          </w:p>
        </w:tc>
        <w:tc>
          <w:tcPr>
            <w:tcW w:w="2687" w:type="dxa"/>
            <w:vMerge/>
            <w:tcBorders>
              <w:left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1A809B28" w14:textId="77777777" w:rsidR="00B9039E" w:rsidRPr="00F66575" w:rsidRDefault="00B9039E" w:rsidP="00FD409B">
            <w:pPr>
              <w:ind w:left="113" w:right="113"/>
              <w:jc w:val="center"/>
              <w:rPr>
                <w:rFonts w:hAnsi="ＭＳ 明朝"/>
                <w:sz w:val="21"/>
                <w:szCs w:val="21"/>
              </w:rPr>
            </w:pPr>
          </w:p>
        </w:tc>
      </w:tr>
      <w:tr w:rsidR="00B9039E" w:rsidRPr="00F66575" w14:paraId="44F816E9" w14:textId="77777777" w:rsidTr="00C9443E">
        <w:trPr>
          <w:cantSplit/>
          <w:trHeight w:val="397"/>
          <w:jc w:val="center"/>
        </w:trPr>
        <w:tc>
          <w:tcPr>
            <w:tcW w:w="4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F3C096D" w14:textId="77777777" w:rsidR="00B9039E" w:rsidRPr="00F66575" w:rsidRDefault="00B9039E" w:rsidP="00FD409B">
            <w:pPr>
              <w:ind w:left="113" w:right="113"/>
              <w:jc w:val="center"/>
              <w:rPr>
                <w:sz w:val="21"/>
                <w:szCs w:val="24"/>
              </w:rPr>
            </w:pPr>
          </w:p>
        </w:tc>
        <w:tc>
          <w:tcPr>
            <w:tcW w:w="26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2503F" w14:textId="77777777" w:rsidR="00B9039E" w:rsidRPr="00F66575" w:rsidRDefault="00B9039E" w:rsidP="00FD409B">
            <w:pPr>
              <w:ind w:left="113" w:right="113"/>
              <w:jc w:val="center"/>
              <w:rPr>
                <w:sz w:val="21"/>
                <w:szCs w:val="24"/>
              </w:rPr>
            </w:pPr>
          </w:p>
        </w:tc>
        <w:tc>
          <w:tcPr>
            <w:tcW w:w="1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D5CD3" w14:textId="77777777" w:rsidR="00B9039E" w:rsidRPr="00F66575" w:rsidRDefault="00B9039E" w:rsidP="00FD409B">
            <w:pPr>
              <w:ind w:left="113" w:right="113"/>
              <w:jc w:val="right"/>
              <w:rPr>
                <w:rFonts w:hAnsi="ＭＳ 明朝"/>
                <w:sz w:val="21"/>
                <w:szCs w:val="21"/>
              </w:rPr>
            </w:pPr>
            <w:r w:rsidRPr="00F66575">
              <w:rPr>
                <w:rFonts w:hAnsi="ＭＳ 明朝" w:hint="eastAsia"/>
                <w:sz w:val="21"/>
                <w:szCs w:val="21"/>
              </w:rPr>
              <w:t xml:space="preserve">　</w:t>
            </w: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EDFA0" w14:textId="77777777" w:rsidR="00B9039E" w:rsidRPr="00F66575" w:rsidRDefault="00B9039E" w:rsidP="00FD409B">
            <w:pPr>
              <w:ind w:left="113" w:right="113"/>
              <w:jc w:val="right"/>
              <w:rPr>
                <w:rFonts w:hAnsi="ＭＳ 明朝"/>
                <w:sz w:val="21"/>
                <w:szCs w:val="21"/>
              </w:rPr>
            </w:pPr>
            <w:r w:rsidRPr="00F66575">
              <w:rPr>
                <w:rFonts w:hAnsi="ＭＳ 明朝" w:hint="eastAsia"/>
                <w:sz w:val="21"/>
                <w:szCs w:val="21"/>
              </w:rPr>
              <w:t xml:space="preserve">　</w:t>
            </w:r>
          </w:p>
        </w:tc>
        <w:tc>
          <w:tcPr>
            <w:tcW w:w="2687" w:type="dxa"/>
            <w:vMerge/>
            <w:tcBorders>
              <w:left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12C5AFDB" w14:textId="77777777" w:rsidR="00B9039E" w:rsidRPr="00F66575" w:rsidRDefault="00B9039E" w:rsidP="00FD409B">
            <w:pPr>
              <w:ind w:left="113" w:right="113"/>
              <w:jc w:val="center"/>
              <w:rPr>
                <w:rFonts w:hAnsi="ＭＳ 明朝"/>
                <w:sz w:val="21"/>
                <w:szCs w:val="21"/>
              </w:rPr>
            </w:pPr>
          </w:p>
        </w:tc>
      </w:tr>
      <w:tr w:rsidR="00B9039E" w:rsidRPr="00F66575" w14:paraId="74A30F36" w14:textId="77777777" w:rsidTr="00C9443E">
        <w:trPr>
          <w:cantSplit/>
          <w:trHeight w:val="397"/>
          <w:jc w:val="center"/>
        </w:trPr>
        <w:tc>
          <w:tcPr>
            <w:tcW w:w="4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C93C4E1" w14:textId="77777777" w:rsidR="00B9039E" w:rsidRPr="00F66575" w:rsidRDefault="00B9039E" w:rsidP="00FD409B">
            <w:pPr>
              <w:ind w:left="113" w:right="113"/>
              <w:jc w:val="center"/>
              <w:rPr>
                <w:sz w:val="21"/>
                <w:szCs w:val="24"/>
              </w:rPr>
            </w:pPr>
          </w:p>
        </w:tc>
        <w:tc>
          <w:tcPr>
            <w:tcW w:w="26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4DC94" w14:textId="77777777" w:rsidR="00B9039E" w:rsidRPr="00F66575" w:rsidRDefault="00B9039E" w:rsidP="00FD409B">
            <w:pPr>
              <w:ind w:left="113" w:right="113"/>
              <w:jc w:val="center"/>
              <w:rPr>
                <w:sz w:val="21"/>
                <w:szCs w:val="24"/>
              </w:rPr>
            </w:pPr>
            <w:r w:rsidRPr="00F66575">
              <w:rPr>
                <w:rFonts w:hint="eastAsia"/>
                <w:sz w:val="21"/>
                <w:szCs w:val="24"/>
              </w:rPr>
              <w:t>合　　計</w:t>
            </w:r>
          </w:p>
        </w:tc>
        <w:tc>
          <w:tcPr>
            <w:tcW w:w="1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F08E3" w14:textId="77777777" w:rsidR="00B9039E" w:rsidRPr="00F66575" w:rsidRDefault="00B9039E" w:rsidP="00FD409B">
            <w:pPr>
              <w:ind w:left="113" w:right="113"/>
              <w:jc w:val="right"/>
              <w:rPr>
                <w:rFonts w:hAnsi="ＭＳ 明朝"/>
                <w:sz w:val="21"/>
                <w:szCs w:val="21"/>
              </w:rPr>
            </w:pPr>
            <w:r w:rsidRPr="00F66575">
              <w:rPr>
                <w:rFonts w:hAnsi="ＭＳ 明朝" w:hint="eastAsia"/>
                <w:sz w:val="21"/>
                <w:szCs w:val="21"/>
              </w:rPr>
              <w:t>円</w:t>
            </w: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4AE41" w14:textId="77777777" w:rsidR="00B9039E" w:rsidRPr="00F66575" w:rsidRDefault="00B9039E" w:rsidP="00FD409B">
            <w:pPr>
              <w:ind w:left="113" w:right="113"/>
              <w:jc w:val="right"/>
              <w:rPr>
                <w:rFonts w:hAnsi="ＭＳ 明朝"/>
                <w:sz w:val="21"/>
                <w:szCs w:val="21"/>
              </w:rPr>
            </w:pPr>
            <w:r w:rsidRPr="00F66575">
              <w:rPr>
                <w:rFonts w:hAnsi="ＭＳ 明朝" w:hint="eastAsia"/>
                <w:sz w:val="21"/>
                <w:szCs w:val="21"/>
              </w:rPr>
              <w:t>円</w:t>
            </w:r>
          </w:p>
        </w:tc>
        <w:tc>
          <w:tcPr>
            <w:tcW w:w="2687" w:type="dxa"/>
            <w:vMerge/>
            <w:tcBorders>
              <w:left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265DB986" w14:textId="77777777" w:rsidR="00B9039E" w:rsidRPr="00F66575" w:rsidRDefault="00B9039E" w:rsidP="00FD409B">
            <w:pPr>
              <w:ind w:left="113" w:right="113"/>
              <w:jc w:val="center"/>
              <w:rPr>
                <w:rFonts w:hAnsi="ＭＳ 明朝"/>
                <w:sz w:val="21"/>
                <w:szCs w:val="21"/>
              </w:rPr>
            </w:pPr>
          </w:p>
        </w:tc>
      </w:tr>
      <w:tr w:rsidR="00B9039E" w:rsidRPr="00F66575" w14:paraId="25965723" w14:textId="77777777" w:rsidTr="00C9443E">
        <w:trPr>
          <w:cantSplit/>
          <w:trHeight w:val="397"/>
          <w:jc w:val="center"/>
        </w:trPr>
        <w:tc>
          <w:tcPr>
            <w:tcW w:w="4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2E8B7A09" w14:textId="77777777" w:rsidR="00B9039E" w:rsidRPr="00F66575" w:rsidRDefault="00B9039E" w:rsidP="00FD409B">
            <w:pPr>
              <w:ind w:left="113" w:right="113"/>
              <w:jc w:val="center"/>
              <w:rPr>
                <w:sz w:val="21"/>
                <w:szCs w:val="24"/>
              </w:rPr>
            </w:pPr>
            <w:r w:rsidRPr="00F66575">
              <w:rPr>
                <w:rFonts w:hint="eastAsia"/>
                <w:spacing w:val="1200"/>
                <w:sz w:val="21"/>
                <w:szCs w:val="24"/>
              </w:rPr>
              <w:t>支</w:t>
            </w:r>
            <w:r w:rsidRPr="00F66575">
              <w:rPr>
                <w:rFonts w:hint="eastAsia"/>
                <w:sz w:val="21"/>
                <w:szCs w:val="24"/>
              </w:rPr>
              <w:t>出</w:t>
            </w:r>
          </w:p>
        </w:tc>
        <w:tc>
          <w:tcPr>
            <w:tcW w:w="4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37D58901" w14:textId="77777777" w:rsidR="00B9039E" w:rsidRPr="00F66575" w:rsidRDefault="00B9039E" w:rsidP="00FD409B">
            <w:pPr>
              <w:spacing w:line="270" w:lineRule="exact"/>
              <w:ind w:left="113" w:right="113"/>
              <w:jc w:val="center"/>
            </w:pPr>
            <w:r w:rsidRPr="00F66575">
              <w:t>補助対象経費</w:t>
            </w:r>
          </w:p>
        </w:tc>
        <w:tc>
          <w:tcPr>
            <w:tcW w:w="220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5F5CE1F" w14:textId="77777777" w:rsidR="00B9039E" w:rsidRPr="00F66575" w:rsidRDefault="00B9039E" w:rsidP="00FD409B">
            <w:pPr>
              <w:spacing w:line="270" w:lineRule="exact"/>
              <w:ind w:left="113" w:right="113"/>
              <w:jc w:val="left"/>
            </w:pPr>
          </w:p>
        </w:tc>
        <w:tc>
          <w:tcPr>
            <w:tcW w:w="1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11F13E2D" w14:textId="77777777" w:rsidR="00B9039E" w:rsidRPr="00F66575" w:rsidRDefault="00B9039E" w:rsidP="00FD409B">
            <w:pPr>
              <w:ind w:left="113" w:right="113"/>
              <w:jc w:val="right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6EEAFFB0" w14:textId="77777777" w:rsidR="00B9039E" w:rsidRPr="00F66575" w:rsidRDefault="00B9039E" w:rsidP="00FD409B">
            <w:pPr>
              <w:ind w:left="113" w:right="113"/>
              <w:jc w:val="right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26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5FFDBF" w14:textId="77777777" w:rsidR="00B9039E" w:rsidRPr="00F66575" w:rsidRDefault="00B9039E" w:rsidP="00FD409B">
            <w:pPr>
              <w:ind w:left="113" w:right="113"/>
              <w:jc w:val="center"/>
              <w:rPr>
                <w:rFonts w:hAnsi="ＭＳ 明朝"/>
                <w:sz w:val="21"/>
                <w:szCs w:val="21"/>
              </w:rPr>
            </w:pPr>
          </w:p>
        </w:tc>
      </w:tr>
      <w:tr w:rsidR="00B9039E" w:rsidRPr="00F66575" w14:paraId="5986298B" w14:textId="77777777" w:rsidTr="00C9443E">
        <w:trPr>
          <w:cantSplit/>
          <w:trHeight w:val="397"/>
          <w:jc w:val="center"/>
        </w:trPr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1399AFE3" w14:textId="77777777" w:rsidR="00B9039E" w:rsidRPr="00F66575" w:rsidRDefault="00B9039E" w:rsidP="00FD409B">
            <w:pPr>
              <w:ind w:left="113" w:right="113"/>
              <w:jc w:val="center"/>
              <w:rPr>
                <w:spacing w:val="1200"/>
                <w:sz w:val="21"/>
                <w:szCs w:val="24"/>
              </w:rPr>
            </w:pPr>
          </w:p>
        </w:tc>
        <w:tc>
          <w:tcPr>
            <w:tcW w:w="4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FD4699" w14:textId="77777777" w:rsidR="00B9039E" w:rsidRPr="00F66575" w:rsidRDefault="00B9039E" w:rsidP="00FD409B">
            <w:pPr>
              <w:spacing w:line="270" w:lineRule="exact"/>
              <w:ind w:left="113" w:right="113"/>
              <w:rPr>
                <w:sz w:val="21"/>
                <w:szCs w:val="22"/>
              </w:rPr>
            </w:pPr>
          </w:p>
        </w:tc>
        <w:tc>
          <w:tcPr>
            <w:tcW w:w="2201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8A18B9" w14:textId="77777777" w:rsidR="00B9039E" w:rsidRPr="00F66575" w:rsidRDefault="00B9039E" w:rsidP="00FD409B">
            <w:pPr>
              <w:spacing w:line="270" w:lineRule="exact"/>
              <w:ind w:left="113" w:right="113"/>
              <w:rPr>
                <w:sz w:val="21"/>
                <w:szCs w:val="22"/>
              </w:rPr>
            </w:pPr>
          </w:p>
        </w:tc>
        <w:tc>
          <w:tcPr>
            <w:tcW w:w="1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35370" w14:textId="77777777" w:rsidR="00B9039E" w:rsidRPr="00F66575" w:rsidRDefault="00B9039E" w:rsidP="00FD409B">
            <w:pPr>
              <w:wordWrap w:val="0"/>
              <w:ind w:left="113" w:right="113"/>
              <w:jc w:val="right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4CE8C" w14:textId="77777777" w:rsidR="00B9039E" w:rsidRPr="00F66575" w:rsidRDefault="00B9039E" w:rsidP="00FD409B">
            <w:pPr>
              <w:ind w:left="113" w:right="113"/>
              <w:jc w:val="right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26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74A90D" w14:textId="77777777" w:rsidR="00B9039E" w:rsidRPr="00F66575" w:rsidRDefault="00B9039E" w:rsidP="00FD409B">
            <w:pPr>
              <w:ind w:left="113" w:right="113"/>
              <w:jc w:val="center"/>
              <w:rPr>
                <w:rFonts w:hAnsi="ＭＳ 明朝"/>
                <w:sz w:val="21"/>
                <w:szCs w:val="21"/>
              </w:rPr>
            </w:pPr>
          </w:p>
        </w:tc>
      </w:tr>
      <w:tr w:rsidR="00B9039E" w:rsidRPr="00F66575" w14:paraId="13B06773" w14:textId="77777777" w:rsidTr="00C9443E">
        <w:trPr>
          <w:cantSplit/>
          <w:trHeight w:val="397"/>
          <w:jc w:val="center"/>
        </w:trPr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0AF4A0D3" w14:textId="77777777" w:rsidR="00B9039E" w:rsidRPr="00F66575" w:rsidRDefault="00B9039E" w:rsidP="00FD409B">
            <w:pPr>
              <w:ind w:left="113" w:right="113"/>
              <w:jc w:val="center"/>
              <w:rPr>
                <w:spacing w:val="1200"/>
                <w:sz w:val="21"/>
                <w:szCs w:val="24"/>
              </w:rPr>
            </w:pPr>
          </w:p>
        </w:tc>
        <w:tc>
          <w:tcPr>
            <w:tcW w:w="4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CA84A2" w14:textId="77777777" w:rsidR="00B9039E" w:rsidRPr="00F66575" w:rsidRDefault="00B9039E" w:rsidP="00FD409B">
            <w:pPr>
              <w:spacing w:line="270" w:lineRule="exact"/>
              <w:ind w:left="113" w:right="113"/>
              <w:rPr>
                <w:sz w:val="21"/>
                <w:szCs w:val="22"/>
              </w:rPr>
            </w:pPr>
          </w:p>
        </w:tc>
        <w:tc>
          <w:tcPr>
            <w:tcW w:w="2201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4F2DB8" w14:textId="77777777" w:rsidR="00B9039E" w:rsidRPr="00F66575" w:rsidRDefault="00B9039E" w:rsidP="00FD409B">
            <w:pPr>
              <w:spacing w:line="270" w:lineRule="exact"/>
              <w:ind w:left="113" w:right="113"/>
              <w:rPr>
                <w:sz w:val="21"/>
                <w:szCs w:val="22"/>
              </w:rPr>
            </w:pPr>
          </w:p>
        </w:tc>
        <w:tc>
          <w:tcPr>
            <w:tcW w:w="1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9B0C7" w14:textId="77777777" w:rsidR="00B9039E" w:rsidRPr="00F66575" w:rsidRDefault="00B9039E" w:rsidP="00FD409B">
            <w:pPr>
              <w:ind w:left="113" w:right="113"/>
              <w:jc w:val="right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FA054" w14:textId="77777777" w:rsidR="00B9039E" w:rsidRPr="00F66575" w:rsidRDefault="00B9039E" w:rsidP="00FD409B">
            <w:pPr>
              <w:ind w:left="113" w:right="113"/>
              <w:jc w:val="right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26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568EC9" w14:textId="77777777" w:rsidR="00B9039E" w:rsidRPr="00F66575" w:rsidRDefault="00B9039E" w:rsidP="00FD409B">
            <w:pPr>
              <w:ind w:left="113" w:right="113"/>
              <w:jc w:val="center"/>
              <w:rPr>
                <w:rFonts w:hAnsi="ＭＳ 明朝"/>
                <w:sz w:val="21"/>
                <w:szCs w:val="21"/>
              </w:rPr>
            </w:pPr>
          </w:p>
        </w:tc>
      </w:tr>
      <w:tr w:rsidR="00B9039E" w:rsidRPr="00F66575" w14:paraId="11200926" w14:textId="77777777" w:rsidTr="00C9443E">
        <w:trPr>
          <w:cantSplit/>
          <w:trHeight w:val="397"/>
          <w:jc w:val="center"/>
        </w:trPr>
        <w:tc>
          <w:tcPr>
            <w:tcW w:w="4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7D639E" w14:textId="77777777" w:rsidR="00B9039E" w:rsidRPr="00F66575" w:rsidRDefault="00B9039E" w:rsidP="00FD409B">
            <w:pPr>
              <w:ind w:left="113" w:right="113"/>
              <w:jc w:val="center"/>
              <w:rPr>
                <w:sz w:val="21"/>
                <w:szCs w:val="24"/>
              </w:rPr>
            </w:pPr>
          </w:p>
        </w:tc>
        <w:tc>
          <w:tcPr>
            <w:tcW w:w="4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639F7C" w14:textId="77777777" w:rsidR="00B9039E" w:rsidRPr="00F66575" w:rsidRDefault="00B9039E" w:rsidP="00FD409B">
            <w:pPr>
              <w:spacing w:line="270" w:lineRule="exact"/>
              <w:ind w:left="113" w:right="113"/>
              <w:rPr>
                <w:sz w:val="21"/>
                <w:szCs w:val="22"/>
              </w:rPr>
            </w:pPr>
          </w:p>
        </w:tc>
        <w:tc>
          <w:tcPr>
            <w:tcW w:w="2201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EA4A76" w14:textId="77777777" w:rsidR="00B9039E" w:rsidRPr="00F66575" w:rsidRDefault="00B9039E" w:rsidP="00FD409B">
            <w:pPr>
              <w:spacing w:line="270" w:lineRule="exact"/>
              <w:ind w:left="113" w:right="113"/>
              <w:rPr>
                <w:sz w:val="21"/>
                <w:szCs w:val="22"/>
              </w:rPr>
            </w:pPr>
          </w:p>
        </w:tc>
        <w:tc>
          <w:tcPr>
            <w:tcW w:w="1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778CC" w14:textId="77777777" w:rsidR="00B9039E" w:rsidRPr="00F66575" w:rsidRDefault="00B9039E" w:rsidP="00FD409B">
            <w:pPr>
              <w:ind w:left="113" w:right="113"/>
              <w:jc w:val="right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1DB2F" w14:textId="77777777" w:rsidR="00B9039E" w:rsidRPr="00F66575" w:rsidRDefault="00B9039E" w:rsidP="00FD409B">
            <w:pPr>
              <w:ind w:left="113" w:right="113"/>
              <w:jc w:val="right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26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E2994D" w14:textId="77777777" w:rsidR="00B9039E" w:rsidRPr="00F66575" w:rsidRDefault="00B9039E" w:rsidP="00FD409B">
            <w:pPr>
              <w:ind w:left="113" w:right="113"/>
              <w:jc w:val="center"/>
              <w:rPr>
                <w:rFonts w:hAnsi="ＭＳ 明朝"/>
                <w:sz w:val="21"/>
                <w:szCs w:val="21"/>
              </w:rPr>
            </w:pPr>
          </w:p>
        </w:tc>
      </w:tr>
      <w:tr w:rsidR="00B9039E" w:rsidRPr="00F66575" w14:paraId="66668DA4" w14:textId="77777777" w:rsidTr="00C9443E">
        <w:trPr>
          <w:cantSplit/>
          <w:trHeight w:val="397"/>
          <w:jc w:val="center"/>
        </w:trPr>
        <w:tc>
          <w:tcPr>
            <w:tcW w:w="4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31F374" w14:textId="77777777" w:rsidR="00B9039E" w:rsidRPr="00F66575" w:rsidRDefault="00B9039E" w:rsidP="00FD409B">
            <w:pPr>
              <w:ind w:left="113" w:right="113"/>
              <w:jc w:val="center"/>
              <w:rPr>
                <w:sz w:val="21"/>
                <w:szCs w:val="24"/>
              </w:rPr>
            </w:pPr>
          </w:p>
        </w:tc>
        <w:tc>
          <w:tcPr>
            <w:tcW w:w="4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559A96" w14:textId="77777777" w:rsidR="00B9039E" w:rsidRPr="00F66575" w:rsidRDefault="00B9039E" w:rsidP="00FD409B">
            <w:pPr>
              <w:spacing w:line="270" w:lineRule="exact"/>
              <w:ind w:left="113" w:right="113"/>
              <w:jc w:val="left"/>
              <w:rPr>
                <w:sz w:val="21"/>
                <w:szCs w:val="22"/>
              </w:rPr>
            </w:pPr>
          </w:p>
        </w:tc>
        <w:tc>
          <w:tcPr>
            <w:tcW w:w="2201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182045" w14:textId="77777777" w:rsidR="00B9039E" w:rsidRPr="00F66575" w:rsidRDefault="00B9039E" w:rsidP="00FD409B">
            <w:pPr>
              <w:spacing w:line="270" w:lineRule="exact"/>
              <w:ind w:left="113" w:right="113"/>
              <w:jc w:val="left"/>
              <w:rPr>
                <w:sz w:val="21"/>
                <w:szCs w:val="22"/>
              </w:rPr>
            </w:pPr>
          </w:p>
        </w:tc>
        <w:tc>
          <w:tcPr>
            <w:tcW w:w="1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ABE40" w14:textId="77777777" w:rsidR="00B9039E" w:rsidRPr="00F66575" w:rsidRDefault="00B9039E" w:rsidP="00FD409B">
            <w:pPr>
              <w:ind w:left="113" w:right="113"/>
              <w:jc w:val="right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16629" w14:textId="77777777" w:rsidR="00B9039E" w:rsidRPr="00F66575" w:rsidRDefault="00B9039E" w:rsidP="00FD409B">
            <w:pPr>
              <w:ind w:left="113" w:right="113"/>
              <w:jc w:val="right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26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38DC40" w14:textId="77777777" w:rsidR="00B9039E" w:rsidRPr="00F66575" w:rsidRDefault="00B9039E" w:rsidP="00FD409B">
            <w:pPr>
              <w:ind w:left="113" w:right="113"/>
              <w:jc w:val="center"/>
              <w:rPr>
                <w:rFonts w:hAnsi="ＭＳ 明朝"/>
                <w:sz w:val="21"/>
                <w:szCs w:val="21"/>
              </w:rPr>
            </w:pPr>
          </w:p>
        </w:tc>
      </w:tr>
      <w:tr w:rsidR="00B9039E" w:rsidRPr="00F66575" w14:paraId="0C525F9F" w14:textId="77777777" w:rsidTr="00C9443E">
        <w:trPr>
          <w:cantSplit/>
          <w:trHeight w:val="397"/>
          <w:jc w:val="center"/>
        </w:trPr>
        <w:tc>
          <w:tcPr>
            <w:tcW w:w="4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54B94E" w14:textId="77777777" w:rsidR="00B9039E" w:rsidRPr="00F66575" w:rsidRDefault="00B9039E" w:rsidP="00FD409B">
            <w:pPr>
              <w:ind w:left="113" w:right="113"/>
              <w:jc w:val="center"/>
              <w:rPr>
                <w:sz w:val="21"/>
                <w:szCs w:val="24"/>
              </w:rPr>
            </w:pPr>
          </w:p>
        </w:tc>
        <w:tc>
          <w:tcPr>
            <w:tcW w:w="4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5587F4" w14:textId="77777777" w:rsidR="00B9039E" w:rsidRPr="00F66575" w:rsidRDefault="00B9039E" w:rsidP="00FD409B">
            <w:pPr>
              <w:spacing w:line="270" w:lineRule="exact"/>
              <w:ind w:leftChars="50" w:left="110" w:right="113"/>
              <w:jc w:val="left"/>
            </w:pPr>
          </w:p>
        </w:tc>
        <w:tc>
          <w:tcPr>
            <w:tcW w:w="2201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4D7255" w14:textId="773C8822" w:rsidR="00B9039E" w:rsidRPr="00F66575" w:rsidRDefault="00B9039E" w:rsidP="00FD409B">
            <w:pPr>
              <w:spacing w:line="270" w:lineRule="exact"/>
              <w:ind w:leftChars="50" w:left="110" w:right="113"/>
              <w:jc w:val="center"/>
            </w:pPr>
            <w:r w:rsidRPr="00F66575">
              <w:t>小　　計</w:t>
            </w:r>
            <w:r w:rsidR="00CE45AC" w:rsidRPr="00F66575">
              <w:rPr>
                <w:rFonts w:asciiTheme="minorEastAsia" w:eastAsiaTheme="minorEastAsia" w:hAnsiTheme="minorEastAsia" w:hint="eastAsia"/>
              </w:rPr>
              <w:t>（</w:t>
            </w:r>
            <w:r w:rsidRPr="00F66575">
              <w:rPr>
                <w:rFonts w:asciiTheme="minorEastAsia" w:eastAsiaTheme="minorEastAsia" w:hAnsiTheme="minorEastAsia"/>
              </w:rPr>
              <w:t>A</w:t>
            </w:r>
            <w:r w:rsidR="00CE45AC" w:rsidRPr="00F66575">
              <w:rPr>
                <w:rFonts w:asciiTheme="minorEastAsia" w:eastAsiaTheme="minorEastAsia" w:hAnsiTheme="minorEastAsia" w:hint="eastAsia"/>
              </w:rPr>
              <w:t>）</w:t>
            </w:r>
          </w:p>
        </w:tc>
        <w:tc>
          <w:tcPr>
            <w:tcW w:w="1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0A2806CA" w14:textId="77777777" w:rsidR="00B9039E" w:rsidRPr="00F66575" w:rsidRDefault="00B9039E" w:rsidP="00FD409B">
            <w:pPr>
              <w:ind w:left="113" w:right="113"/>
              <w:jc w:val="right"/>
              <w:rPr>
                <w:rFonts w:hAnsi="ＭＳ 明朝"/>
                <w:sz w:val="21"/>
                <w:szCs w:val="21"/>
              </w:rPr>
            </w:pPr>
            <w:r w:rsidRPr="00F66575">
              <w:rPr>
                <w:rFonts w:hAnsi="ＭＳ 明朝"/>
                <w:sz w:val="21"/>
                <w:szCs w:val="21"/>
              </w:rPr>
              <w:t>円</w:t>
            </w: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3C993A0A" w14:textId="77777777" w:rsidR="00B9039E" w:rsidRPr="00F66575" w:rsidRDefault="00B9039E" w:rsidP="00FD409B">
            <w:pPr>
              <w:ind w:left="113" w:right="113"/>
              <w:jc w:val="right"/>
              <w:rPr>
                <w:rFonts w:hAnsi="ＭＳ 明朝"/>
                <w:sz w:val="21"/>
                <w:szCs w:val="21"/>
              </w:rPr>
            </w:pPr>
            <w:r w:rsidRPr="00F66575">
              <w:rPr>
                <w:rFonts w:hAnsi="ＭＳ 明朝"/>
                <w:sz w:val="21"/>
                <w:szCs w:val="21"/>
              </w:rPr>
              <w:t>円</w:t>
            </w:r>
          </w:p>
        </w:tc>
        <w:tc>
          <w:tcPr>
            <w:tcW w:w="26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54767C" w14:textId="77777777" w:rsidR="00B9039E" w:rsidRPr="00F66575" w:rsidRDefault="00B9039E" w:rsidP="00FD409B">
            <w:pPr>
              <w:ind w:left="113" w:right="113"/>
              <w:jc w:val="center"/>
              <w:rPr>
                <w:rFonts w:hAnsi="ＭＳ 明朝"/>
                <w:sz w:val="21"/>
                <w:szCs w:val="21"/>
              </w:rPr>
            </w:pPr>
          </w:p>
        </w:tc>
      </w:tr>
      <w:tr w:rsidR="00B9039E" w:rsidRPr="00F66575" w14:paraId="5C3967CD" w14:textId="77777777" w:rsidTr="0054763B">
        <w:trPr>
          <w:cantSplit/>
          <w:trHeight w:val="454"/>
          <w:jc w:val="center"/>
        </w:trPr>
        <w:tc>
          <w:tcPr>
            <w:tcW w:w="4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2B11CE" w14:textId="77777777" w:rsidR="00B9039E" w:rsidRPr="00F66575" w:rsidRDefault="00B9039E" w:rsidP="00FD409B">
            <w:pPr>
              <w:ind w:left="113" w:right="113"/>
              <w:jc w:val="center"/>
              <w:rPr>
                <w:sz w:val="21"/>
                <w:szCs w:val="24"/>
              </w:rPr>
            </w:pPr>
          </w:p>
        </w:tc>
        <w:tc>
          <w:tcPr>
            <w:tcW w:w="460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4256EAC5" w14:textId="77777777" w:rsidR="00B9039E" w:rsidRPr="00F66575" w:rsidRDefault="00B9039E" w:rsidP="0054763B">
            <w:pPr>
              <w:spacing w:line="270" w:lineRule="exact"/>
              <w:ind w:left="113" w:right="113"/>
              <w:rPr>
                <w:sz w:val="21"/>
                <w:szCs w:val="22"/>
              </w:rPr>
            </w:pPr>
            <w:r w:rsidRPr="00F66575">
              <w:rPr>
                <w:szCs w:val="22"/>
              </w:rPr>
              <w:t>補助対象外経費</w:t>
            </w:r>
          </w:p>
        </w:tc>
        <w:tc>
          <w:tcPr>
            <w:tcW w:w="2201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7966BA" w14:textId="77777777" w:rsidR="00B9039E" w:rsidRPr="00F66575" w:rsidRDefault="00B9039E" w:rsidP="00FD409B">
            <w:pPr>
              <w:spacing w:line="270" w:lineRule="exact"/>
              <w:ind w:left="113" w:right="113"/>
              <w:rPr>
                <w:sz w:val="21"/>
                <w:szCs w:val="22"/>
              </w:rPr>
            </w:pPr>
          </w:p>
        </w:tc>
        <w:tc>
          <w:tcPr>
            <w:tcW w:w="1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6BB46" w14:textId="77777777" w:rsidR="00B9039E" w:rsidRPr="00F66575" w:rsidRDefault="00B9039E" w:rsidP="00FD409B">
            <w:pPr>
              <w:ind w:left="113" w:right="113"/>
              <w:jc w:val="right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B2DC4" w14:textId="77777777" w:rsidR="00B9039E" w:rsidRPr="00F66575" w:rsidRDefault="00B9039E" w:rsidP="00FD409B">
            <w:pPr>
              <w:ind w:left="113" w:right="113"/>
              <w:jc w:val="right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26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87A107" w14:textId="77777777" w:rsidR="00B9039E" w:rsidRPr="00F66575" w:rsidRDefault="00B9039E" w:rsidP="00FD409B">
            <w:pPr>
              <w:ind w:left="113" w:right="113"/>
              <w:jc w:val="center"/>
              <w:rPr>
                <w:rFonts w:hAnsi="ＭＳ 明朝"/>
                <w:sz w:val="21"/>
                <w:szCs w:val="21"/>
              </w:rPr>
            </w:pPr>
          </w:p>
        </w:tc>
      </w:tr>
      <w:tr w:rsidR="00B9039E" w:rsidRPr="00F66575" w14:paraId="4FED6CE9" w14:textId="77777777" w:rsidTr="0054763B">
        <w:trPr>
          <w:cantSplit/>
          <w:trHeight w:val="454"/>
          <w:jc w:val="center"/>
        </w:trPr>
        <w:tc>
          <w:tcPr>
            <w:tcW w:w="4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5010A5" w14:textId="77777777" w:rsidR="00B9039E" w:rsidRPr="00F66575" w:rsidRDefault="00B9039E" w:rsidP="00FD409B">
            <w:pPr>
              <w:ind w:left="113" w:right="113"/>
              <w:jc w:val="center"/>
              <w:rPr>
                <w:sz w:val="21"/>
                <w:szCs w:val="24"/>
              </w:rPr>
            </w:pPr>
          </w:p>
        </w:tc>
        <w:tc>
          <w:tcPr>
            <w:tcW w:w="4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9B565F" w14:textId="77777777" w:rsidR="00B9039E" w:rsidRPr="00F66575" w:rsidRDefault="00B9039E" w:rsidP="00FD409B">
            <w:pPr>
              <w:spacing w:line="270" w:lineRule="exact"/>
              <w:ind w:left="113" w:right="113"/>
              <w:rPr>
                <w:sz w:val="21"/>
                <w:szCs w:val="22"/>
              </w:rPr>
            </w:pPr>
          </w:p>
        </w:tc>
        <w:tc>
          <w:tcPr>
            <w:tcW w:w="2201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4D387A" w14:textId="77777777" w:rsidR="00B9039E" w:rsidRPr="00F66575" w:rsidRDefault="00B9039E" w:rsidP="00FD409B">
            <w:pPr>
              <w:spacing w:line="270" w:lineRule="exact"/>
              <w:ind w:left="113" w:right="113"/>
              <w:rPr>
                <w:sz w:val="21"/>
                <w:szCs w:val="22"/>
              </w:rPr>
            </w:pPr>
          </w:p>
        </w:tc>
        <w:tc>
          <w:tcPr>
            <w:tcW w:w="1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C827A" w14:textId="77777777" w:rsidR="00B9039E" w:rsidRPr="00F66575" w:rsidRDefault="00B9039E" w:rsidP="00FD409B">
            <w:pPr>
              <w:ind w:left="113" w:right="113"/>
              <w:jc w:val="right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65A37" w14:textId="77777777" w:rsidR="00B9039E" w:rsidRPr="00F66575" w:rsidRDefault="00B9039E" w:rsidP="00FD409B">
            <w:pPr>
              <w:ind w:left="113" w:right="113"/>
              <w:jc w:val="right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26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DFA5ED" w14:textId="77777777" w:rsidR="00B9039E" w:rsidRPr="00F66575" w:rsidRDefault="00B9039E" w:rsidP="00FD409B">
            <w:pPr>
              <w:ind w:left="113" w:right="113"/>
              <w:jc w:val="center"/>
              <w:rPr>
                <w:rFonts w:hAnsi="ＭＳ 明朝"/>
                <w:sz w:val="21"/>
                <w:szCs w:val="21"/>
              </w:rPr>
            </w:pPr>
          </w:p>
        </w:tc>
      </w:tr>
      <w:tr w:rsidR="00B9039E" w:rsidRPr="00F66575" w14:paraId="63A8BFF7" w14:textId="77777777" w:rsidTr="0054763B">
        <w:trPr>
          <w:cantSplit/>
          <w:trHeight w:val="454"/>
          <w:jc w:val="center"/>
        </w:trPr>
        <w:tc>
          <w:tcPr>
            <w:tcW w:w="4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77F697" w14:textId="77777777" w:rsidR="00B9039E" w:rsidRPr="00F66575" w:rsidRDefault="00B9039E" w:rsidP="00FD409B">
            <w:pPr>
              <w:ind w:left="113" w:right="113"/>
              <w:jc w:val="center"/>
              <w:rPr>
                <w:sz w:val="21"/>
                <w:szCs w:val="24"/>
              </w:rPr>
            </w:pPr>
          </w:p>
        </w:tc>
        <w:tc>
          <w:tcPr>
            <w:tcW w:w="4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3BF7CB" w14:textId="77777777" w:rsidR="00B9039E" w:rsidRPr="00F66575" w:rsidRDefault="00B9039E" w:rsidP="00FD409B">
            <w:pPr>
              <w:spacing w:line="270" w:lineRule="exact"/>
              <w:ind w:left="113" w:right="113"/>
              <w:rPr>
                <w:sz w:val="21"/>
                <w:szCs w:val="22"/>
              </w:rPr>
            </w:pPr>
          </w:p>
        </w:tc>
        <w:tc>
          <w:tcPr>
            <w:tcW w:w="2201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9DE0AB" w14:textId="77777777" w:rsidR="00B9039E" w:rsidRPr="00F66575" w:rsidRDefault="00B9039E" w:rsidP="00FD409B">
            <w:pPr>
              <w:spacing w:line="270" w:lineRule="exact"/>
              <w:ind w:left="113" w:right="113"/>
              <w:rPr>
                <w:sz w:val="21"/>
                <w:szCs w:val="22"/>
              </w:rPr>
            </w:pPr>
          </w:p>
        </w:tc>
        <w:tc>
          <w:tcPr>
            <w:tcW w:w="1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0C343" w14:textId="77777777" w:rsidR="00B9039E" w:rsidRPr="00F66575" w:rsidRDefault="00B9039E" w:rsidP="00FD409B">
            <w:pPr>
              <w:ind w:left="113" w:right="113"/>
              <w:jc w:val="right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F8B39" w14:textId="77777777" w:rsidR="00B9039E" w:rsidRPr="00F66575" w:rsidRDefault="00B9039E" w:rsidP="00FD409B">
            <w:pPr>
              <w:ind w:left="113" w:right="113"/>
              <w:jc w:val="right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26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5CF827" w14:textId="77777777" w:rsidR="00B9039E" w:rsidRPr="00F66575" w:rsidRDefault="00B9039E" w:rsidP="00FD409B">
            <w:pPr>
              <w:ind w:left="113" w:right="113"/>
              <w:jc w:val="center"/>
              <w:rPr>
                <w:rFonts w:hAnsi="ＭＳ 明朝"/>
                <w:sz w:val="21"/>
                <w:szCs w:val="21"/>
              </w:rPr>
            </w:pPr>
          </w:p>
        </w:tc>
      </w:tr>
      <w:tr w:rsidR="00B9039E" w:rsidRPr="00F66575" w14:paraId="25EAD9F3" w14:textId="77777777" w:rsidTr="0054763B">
        <w:trPr>
          <w:cantSplit/>
          <w:trHeight w:val="454"/>
          <w:jc w:val="center"/>
        </w:trPr>
        <w:tc>
          <w:tcPr>
            <w:tcW w:w="4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D951BA" w14:textId="77777777" w:rsidR="00B9039E" w:rsidRPr="00F66575" w:rsidRDefault="00B9039E" w:rsidP="00FD409B">
            <w:pPr>
              <w:ind w:left="113" w:right="113"/>
              <w:jc w:val="center"/>
              <w:rPr>
                <w:sz w:val="21"/>
                <w:szCs w:val="24"/>
              </w:rPr>
            </w:pPr>
          </w:p>
        </w:tc>
        <w:tc>
          <w:tcPr>
            <w:tcW w:w="4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13519" w14:textId="77777777" w:rsidR="00B9039E" w:rsidRPr="00F66575" w:rsidRDefault="00B9039E" w:rsidP="00FD409B">
            <w:pPr>
              <w:spacing w:line="270" w:lineRule="exact"/>
              <w:ind w:leftChars="50" w:left="215" w:right="113" w:hangingChars="50" w:hanging="105"/>
              <w:rPr>
                <w:sz w:val="21"/>
                <w:szCs w:val="22"/>
              </w:rPr>
            </w:pPr>
          </w:p>
        </w:tc>
        <w:tc>
          <w:tcPr>
            <w:tcW w:w="220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EC279" w14:textId="218C99E3" w:rsidR="00B9039E" w:rsidRPr="00F66575" w:rsidRDefault="00B9039E" w:rsidP="00FD409B">
            <w:pPr>
              <w:spacing w:line="270" w:lineRule="exact"/>
              <w:ind w:leftChars="50" w:left="215" w:right="113" w:hangingChars="50" w:hanging="105"/>
              <w:jc w:val="center"/>
              <w:rPr>
                <w:sz w:val="21"/>
                <w:szCs w:val="22"/>
              </w:rPr>
            </w:pPr>
            <w:r w:rsidRPr="00F66575">
              <w:rPr>
                <w:sz w:val="21"/>
                <w:szCs w:val="22"/>
              </w:rPr>
              <w:t>小　　計</w:t>
            </w:r>
            <w:r w:rsidR="00CE45AC" w:rsidRPr="00F66575">
              <w:rPr>
                <w:rFonts w:asciiTheme="minorEastAsia" w:eastAsiaTheme="minorEastAsia" w:hAnsiTheme="minorEastAsia" w:hint="eastAsia"/>
                <w:sz w:val="21"/>
                <w:szCs w:val="22"/>
              </w:rPr>
              <w:t>（</w:t>
            </w:r>
            <w:r w:rsidRPr="00F66575">
              <w:rPr>
                <w:rFonts w:asciiTheme="minorEastAsia" w:eastAsiaTheme="minorEastAsia" w:hAnsiTheme="minorEastAsia"/>
                <w:sz w:val="21"/>
                <w:szCs w:val="22"/>
              </w:rPr>
              <w:t>B</w:t>
            </w:r>
            <w:r w:rsidR="00CE45AC" w:rsidRPr="00F66575">
              <w:rPr>
                <w:rFonts w:asciiTheme="minorEastAsia" w:eastAsiaTheme="minorEastAsia" w:hAnsiTheme="minorEastAsia" w:hint="eastAsia"/>
                <w:sz w:val="21"/>
                <w:szCs w:val="22"/>
              </w:rPr>
              <w:t>）</w:t>
            </w:r>
          </w:p>
        </w:tc>
        <w:tc>
          <w:tcPr>
            <w:tcW w:w="1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74CE2" w14:textId="77777777" w:rsidR="00B9039E" w:rsidRPr="00F66575" w:rsidRDefault="00B9039E" w:rsidP="00FD409B">
            <w:pPr>
              <w:ind w:left="113" w:right="113"/>
              <w:jc w:val="right"/>
              <w:rPr>
                <w:rFonts w:hAnsi="ＭＳ 明朝"/>
                <w:sz w:val="21"/>
                <w:szCs w:val="21"/>
              </w:rPr>
            </w:pPr>
            <w:r w:rsidRPr="00F66575">
              <w:rPr>
                <w:rFonts w:hAnsi="ＭＳ 明朝"/>
                <w:sz w:val="21"/>
                <w:szCs w:val="21"/>
              </w:rPr>
              <w:t>円</w:t>
            </w: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D6B64" w14:textId="77777777" w:rsidR="00B9039E" w:rsidRPr="00F66575" w:rsidRDefault="00B9039E" w:rsidP="00FD409B">
            <w:pPr>
              <w:ind w:left="113" w:right="113"/>
              <w:jc w:val="right"/>
              <w:rPr>
                <w:rFonts w:hAnsi="ＭＳ 明朝"/>
                <w:sz w:val="21"/>
                <w:szCs w:val="21"/>
              </w:rPr>
            </w:pPr>
            <w:r w:rsidRPr="00F66575">
              <w:rPr>
                <w:rFonts w:hAnsi="ＭＳ 明朝"/>
                <w:sz w:val="21"/>
                <w:szCs w:val="21"/>
              </w:rPr>
              <w:t>円</w:t>
            </w:r>
          </w:p>
        </w:tc>
        <w:tc>
          <w:tcPr>
            <w:tcW w:w="26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9DCDBF" w14:textId="77777777" w:rsidR="00B9039E" w:rsidRPr="00F66575" w:rsidRDefault="00B9039E" w:rsidP="00FD409B">
            <w:pPr>
              <w:ind w:left="113" w:right="113"/>
              <w:jc w:val="center"/>
              <w:rPr>
                <w:rFonts w:hAnsi="ＭＳ 明朝"/>
                <w:sz w:val="21"/>
                <w:szCs w:val="21"/>
              </w:rPr>
            </w:pPr>
          </w:p>
        </w:tc>
      </w:tr>
      <w:tr w:rsidR="00B9039E" w:rsidRPr="00F66575" w14:paraId="0E729DDE" w14:textId="77777777" w:rsidTr="00C9443E">
        <w:trPr>
          <w:cantSplit/>
          <w:trHeight w:val="397"/>
          <w:jc w:val="center"/>
        </w:trPr>
        <w:tc>
          <w:tcPr>
            <w:tcW w:w="42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DB816A5" w14:textId="77777777" w:rsidR="00B9039E" w:rsidRPr="00F66575" w:rsidRDefault="00B9039E" w:rsidP="00FD409B">
            <w:pPr>
              <w:ind w:left="113" w:right="113"/>
              <w:jc w:val="center"/>
              <w:rPr>
                <w:sz w:val="21"/>
                <w:szCs w:val="24"/>
              </w:rPr>
            </w:pPr>
          </w:p>
        </w:tc>
        <w:tc>
          <w:tcPr>
            <w:tcW w:w="26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989D6" w14:textId="3AE52F16" w:rsidR="00B9039E" w:rsidRPr="00F66575" w:rsidRDefault="00B9039E" w:rsidP="00FD409B">
            <w:pPr>
              <w:ind w:left="113" w:right="113"/>
              <w:jc w:val="center"/>
              <w:rPr>
                <w:sz w:val="21"/>
                <w:szCs w:val="24"/>
              </w:rPr>
            </w:pPr>
            <w:r w:rsidRPr="00F66575">
              <w:rPr>
                <w:rFonts w:hint="eastAsia"/>
                <w:sz w:val="21"/>
                <w:szCs w:val="24"/>
              </w:rPr>
              <w:t>合　　計</w:t>
            </w:r>
            <w:r w:rsidR="00CE45AC" w:rsidRPr="00F66575">
              <w:rPr>
                <w:rFonts w:asciiTheme="minorEastAsia" w:eastAsiaTheme="minorEastAsia" w:hAnsiTheme="minorEastAsia" w:hint="eastAsia"/>
                <w:sz w:val="21"/>
                <w:szCs w:val="24"/>
              </w:rPr>
              <w:t>（</w:t>
            </w:r>
            <w:r w:rsidRPr="00F66575">
              <w:rPr>
                <w:rFonts w:asciiTheme="minorEastAsia" w:eastAsiaTheme="minorEastAsia" w:hAnsiTheme="minorEastAsia"/>
                <w:sz w:val="21"/>
                <w:szCs w:val="24"/>
              </w:rPr>
              <w:t>A</w:t>
            </w:r>
            <w:r w:rsidR="00CE45AC" w:rsidRPr="00F66575">
              <w:rPr>
                <w:rFonts w:asciiTheme="minorEastAsia" w:eastAsiaTheme="minorEastAsia" w:hAnsiTheme="minorEastAsia" w:hint="eastAsia"/>
                <w:sz w:val="21"/>
                <w:szCs w:val="24"/>
              </w:rPr>
              <w:t>）</w:t>
            </w:r>
            <w:r w:rsidRPr="00F66575">
              <w:rPr>
                <w:rFonts w:asciiTheme="minorEastAsia" w:eastAsiaTheme="minorEastAsia" w:hAnsiTheme="minorEastAsia"/>
                <w:sz w:val="21"/>
                <w:szCs w:val="24"/>
              </w:rPr>
              <w:t>+</w:t>
            </w:r>
            <w:r w:rsidR="00CE45AC" w:rsidRPr="00F66575">
              <w:rPr>
                <w:rFonts w:asciiTheme="minorEastAsia" w:eastAsiaTheme="minorEastAsia" w:hAnsiTheme="minorEastAsia" w:hint="eastAsia"/>
                <w:sz w:val="21"/>
                <w:szCs w:val="24"/>
              </w:rPr>
              <w:t>（</w:t>
            </w:r>
            <w:r w:rsidRPr="00F66575">
              <w:rPr>
                <w:rFonts w:asciiTheme="minorEastAsia" w:eastAsiaTheme="minorEastAsia" w:hAnsiTheme="minorEastAsia"/>
                <w:sz w:val="21"/>
                <w:szCs w:val="24"/>
              </w:rPr>
              <w:t>B</w:t>
            </w:r>
            <w:r w:rsidR="00CE45AC" w:rsidRPr="00F66575">
              <w:rPr>
                <w:rFonts w:asciiTheme="minorEastAsia" w:eastAsiaTheme="minorEastAsia" w:hAnsiTheme="minorEastAsia" w:hint="eastAsia"/>
                <w:sz w:val="21"/>
                <w:szCs w:val="24"/>
              </w:rPr>
              <w:t>）</w:t>
            </w:r>
          </w:p>
        </w:tc>
        <w:tc>
          <w:tcPr>
            <w:tcW w:w="1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9C509" w14:textId="77777777" w:rsidR="00B9039E" w:rsidRPr="00F66575" w:rsidRDefault="00B9039E" w:rsidP="00FD409B">
            <w:pPr>
              <w:ind w:left="113" w:right="113"/>
              <w:jc w:val="right"/>
              <w:rPr>
                <w:rFonts w:hAnsi="ＭＳ 明朝"/>
                <w:sz w:val="21"/>
                <w:szCs w:val="21"/>
              </w:rPr>
            </w:pPr>
            <w:r w:rsidRPr="00F66575">
              <w:rPr>
                <w:rFonts w:hAnsi="ＭＳ 明朝" w:hint="eastAsia"/>
                <w:sz w:val="21"/>
                <w:szCs w:val="21"/>
              </w:rPr>
              <w:t>円</w:t>
            </w: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8D280" w14:textId="77777777" w:rsidR="00B9039E" w:rsidRPr="00F66575" w:rsidRDefault="00B9039E" w:rsidP="00FD409B">
            <w:pPr>
              <w:ind w:left="113" w:right="113"/>
              <w:jc w:val="right"/>
              <w:rPr>
                <w:rFonts w:hAnsi="ＭＳ 明朝"/>
                <w:sz w:val="21"/>
                <w:szCs w:val="21"/>
              </w:rPr>
            </w:pPr>
            <w:r w:rsidRPr="00F66575">
              <w:rPr>
                <w:rFonts w:hAnsi="ＭＳ 明朝" w:hint="eastAsia"/>
                <w:sz w:val="21"/>
                <w:szCs w:val="21"/>
              </w:rPr>
              <w:t>円</w:t>
            </w:r>
          </w:p>
        </w:tc>
        <w:tc>
          <w:tcPr>
            <w:tcW w:w="2687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DC01F03" w14:textId="77777777" w:rsidR="00B9039E" w:rsidRPr="00F66575" w:rsidRDefault="00B9039E" w:rsidP="00FD409B">
            <w:pPr>
              <w:ind w:left="113" w:right="113"/>
              <w:jc w:val="center"/>
              <w:rPr>
                <w:rFonts w:hAnsi="ＭＳ 明朝"/>
                <w:sz w:val="21"/>
                <w:szCs w:val="21"/>
              </w:rPr>
            </w:pPr>
          </w:p>
        </w:tc>
      </w:tr>
      <w:tr w:rsidR="00B9039E" w:rsidRPr="00F66575" w14:paraId="4D7840F6" w14:textId="77777777" w:rsidTr="00C9443E">
        <w:trPr>
          <w:cantSplit/>
          <w:trHeight w:hRule="exact" w:val="499"/>
          <w:jc w:val="center"/>
        </w:trPr>
        <w:tc>
          <w:tcPr>
            <w:tcW w:w="30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F1714" w14:textId="77777777" w:rsidR="00B9039E" w:rsidRPr="00F66575" w:rsidRDefault="00B9039E" w:rsidP="00FD409B">
            <w:pPr>
              <w:ind w:left="226" w:right="226"/>
              <w:jc w:val="distribute"/>
              <w:rPr>
                <w:sz w:val="21"/>
                <w:szCs w:val="24"/>
              </w:rPr>
            </w:pPr>
            <w:r w:rsidRPr="00F66575">
              <w:rPr>
                <w:rFonts w:hint="eastAsia"/>
                <w:sz w:val="21"/>
                <w:szCs w:val="24"/>
              </w:rPr>
              <w:t>収支差引額</w:t>
            </w:r>
          </w:p>
        </w:tc>
        <w:tc>
          <w:tcPr>
            <w:tcW w:w="59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53467" w14:textId="77777777" w:rsidR="00B9039E" w:rsidRPr="00F66575" w:rsidRDefault="00B9039E" w:rsidP="00FD409B">
            <w:pPr>
              <w:ind w:left="113" w:right="113"/>
              <w:rPr>
                <w:rFonts w:hAnsi="ＭＳ 明朝"/>
                <w:sz w:val="21"/>
                <w:szCs w:val="21"/>
              </w:rPr>
            </w:pPr>
            <w:r w:rsidRPr="00F66575">
              <w:rPr>
                <w:rFonts w:hAnsi="ＭＳ 明朝" w:hint="eastAsia"/>
                <w:sz w:val="21"/>
                <w:szCs w:val="21"/>
              </w:rPr>
              <w:t xml:space="preserve">　　　　　　　　　　　　円</w:t>
            </w:r>
          </w:p>
        </w:tc>
      </w:tr>
      <w:tr w:rsidR="00B9039E" w:rsidRPr="00F66575" w14:paraId="05AE1338" w14:textId="77777777" w:rsidTr="009A02C9">
        <w:trPr>
          <w:cantSplit/>
          <w:trHeight w:val="741"/>
          <w:jc w:val="center"/>
        </w:trPr>
        <w:tc>
          <w:tcPr>
            <w:tcW w:w="15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10CA3" w14:textId="77777777" w:rsidR="00B9039E" w:rsidRPr="00F66575" w:rsidRDefault="00B9039E" w:rsidP="00FD409B">
            <w:pPr>
              <w:ind w:left="226" w:right="226"/>
              <w:jc w:val="distribute"/>
              <w:rPr>
                <w:sz w:val="21"/>
                <w:szCs w:val="24"/>
              </w:rPr>
            </w:pPr>
            <w:r w:rsidRPr="00F66575">
              <w:rPr>
                <w:rFonts w:hint="eastAsia"/>
                <w:sz w:val="21"/>
                <w:szCs w:val="24"/>
              </w:rPr>
              <w:t>その他</w:t>
            </w:r>
          </w:p>
        </w:tc>
        <w:tc>
          <w:tcPr>
            <w:tcW w:w="742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E98F0" w14:textId="404B1F73" w:rsidR="00B9039E" w:rsidRPr="00F66575" w:rsidRDefault="00B9039E" w:rsidP="00D72244">
            <w:pPr>
              <w:spacing w:line="240" w:lineRule="exact"/>
              <w:ind w:left="227" w:right="227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  <w:r w:rsidRPr="00F66575">
              <w:rPr>
                <w:rFonts w:hint="eastAsia"/>
                <w:sz w:val="21"/>
                <w:szCs w:val="21"/>
              </w:rPr>
              <w:t>事業結果報告書、収支決算書、</w:t>
            </w:r>
            <w:r w:rsidRPr="00F66575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>補助対象経費の支払に係る領収書その他支出を証する書類の写し</w:t>
            </w:r>
            <w:r w:rsidRPr="00F66575">
              <w:rPr>
                <w:rFonts w:hint="eastAsia"/>
                <w:sz w:val="21"/>
                <w:szCs w:val="21"/>
              </w:rPr>
              <w:t>、</w:t>
            </w:r>
            <w:r w:rsidRPr="00F66575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>補助対象事業に係る写真、成果物その他補助対象事業を実施したことが分かる</w:t>
            </w:r>
            <w:r w:rsidR="00D72244" w:rsidRPr="00F66575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>書類</w:t>
            </w:r>
            <w:r w:rsidRPr="00F66575">
              <w:rPr>
                <w:rFonts w:hint="eastAsia"/>
                <w:sz w:val="21"/>
                <w:szCs w:val="21"/>
              </w:rPr>
              <w:t>を添付</w:t>
            </w:r>
          </w:p>
        </w:tc>
      </w:tr>
    </w:tbl>
    <w:p w14:paraId="3693F8A5" w14:textId="77777777" w:rsidR="00B9039E" w:rsidRPr="00585A03" w:rsidRDefault="00B9039E" w:rsidP="0011575D">
      <w:pPr>
        <w:rPr>
          <w:rFonts w:asciiTheme="minorEastAsia" w:eastAsiaTheme="minorEastAsia" w:hAnsiTheme="minorEastAsia" w:cs="ＭＳ 明朝" w:hint="eastAsia"/>
          <w:color w:val="000000" w:themeColor="text1"/>
          <w:sz w:val="21"/>
          <w:szCs w:val="21"/>
        </w:rPr>
      </w:pPr>
    </w:p>
    <w:sectPr w:rsidR="00B9039E" w:rsidRPr="00585A03" w:rsidSect="0011575D">
      <w:pgSz w:w="11906" w:h="16838" w:code="9"/>
      <w:pgMar w:top="1304" w:right="1418" w:bottom="1077" w:left="1418" w:header="851" w:footer="680" w:gutter="0"/>
      <w:cols w:space="425"/>
      <w:docGrid w:type="linesAndChars" w:linePitch="4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8462E7" w14:textId="77777777" w:rsidR="00544996" w:rsidRDefault="00544996">
      <w:r>
        <w:separator/>
      </w:r>
    </w:p>
  </w:endnote>
  <w:endnote w:type="continuationSeparator" w:id="0">
    <w:p w14:paraId="1F71DE49" w14:textId="77777777" w:rsidR="00544996" w:rsidRDefault="005449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05002C" w14:textId="77777777" w:rsidR="00544996" w:rsidRDefault="00544996">
      <w:r>
        <w:separator/>
      </w:r>
    </w:p>
  </w:footnote>
  <w:footnote w:type="continuationSeparator" w:id="0">
    <w:p w14:paraId="6C5B87D6" w14:textId="77777777" w:rsidR="00544996" w:rsidRDefault="005449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C05D1C"/>
    <w:multiLevelType w:val="hybridMultilevel"/>
    <w:tmpl w:val="7B74AE38"/>
    <w:lvl w:ilvl="0" w:tplc="6A862298">
      <w:start w:val="1"/>
      <w:numFmt w:val="decimalEnclosedParen"/>
      <w:lvlText w:val="%1"/>
      <w:lvlJc w:val="left"/>
      <w:pPr>
        <w:ind w:left="580" w:hanging="360"/>
      </w:pPr>
      <w:rPr>
        <w:rFonts w:ascii="ＭＳ 明朝"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1" w15:restartNumberingAfterBreak="0">
    <w:nsid w:val="0F003357"/>
    <w:multiLevelType w:val="hybridMultilevel"/>
    <w:tmpl w:val="FC4C8C56"/>
    <w:lvl w:ilvl="0" w:tplc="AFAE43DE">
      <w:start w:val="1"/>
      <w:numFmt w:val="decimalEnclosedParen"/>
      <w:lvlText w:val="%1"/>
      <w:lvlJc w:val="left"/>
      <w:pPr>
        <w:ind w:left="64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4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4" w:hanging="420"/>
      </w:pPr>
    </w:lvl>
    <w:lvl w:ilvl="3" w:tplc="0409000F" w:tentative="1">
      <w:start w:val="1"/>
      <w:numFmt w:val="decimal"/>
      <w:lvlText w:val="%4."/>
      <w:lvlJc w:val="left"/>
      <w:pPr>
        <w:ind w:left="1964" w:hanging="420"/>
      </w:pPr>
    </w:lvl>
    <w:lvl w:ilvl="4" w:tplc="04090017" w:tentative="1">
      <w:start w:val="1"/>
      <w:numFmt w:val="aiueoFullWidth"/>
      <w:lvlText w:val="(%5)"/>
      <w:lvlJc w:val="left"/>
      <w:pPr>
        <w:ind w:left="2384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4" w:hanging="420"/>
      </w:pPr>
    </w:lvl>
    <w:lvl w:ilvl="6" w:tplc="0409000F" w:tentative="1">
      <w:start w:val="1"/>
      <w:numFmt w:val="decimal"/>
      <w:lvlText w:val="%7."/>
      <w:lvlJc w:val="left"/>
      <w:pPr>
        <w:ind w:left="3224" w:hanging="420"/>
      </w:pPr>
    </w:lvl>
    <w:lvl w:ilvl="7" w:tplc="04090017" w:tentative="1">
      <w:start w:val="1"/>
      <w:numFmt w:val="aiueoFullWidth"/>
      <w:lvlText w:val="(%8)"/>
      <w:lvlJc w:val="left"/>
      <w:pPr>
        <w:ind w:left="3644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4" w:hanging="420"/>
      </w:pPr>
    </w:lvl>
  </w:abstractNum>
  <w:abstractNum w:abstractNumId="2" w15:restartNumberingAfterBreak="0">
    <w:nsid w:val="1B57119F"/>
    <w:multiLevelType w:val="hybridMultilevel"/>
    <w:tmpl w:val="719288CC"/>
    <w:lvl w:ilvl="0" w:tplc="F69A3BB2">
      <w:start w:val="1"/>
      <w:numFmt w:val="decimalEnclosedParen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2416212D"/>
    <w:multiLevelType w:val="hybridMultilevel"/>
    <w:tmpl w:val="ABCA14BA"/>
    <w:lvl w:ilvl="0" w:tplc="99443DB4">
      <w:start w:val="5"/>
      <w:numFmt w:val="decimalEnclosedParen"/>
      <w:lvlText w:val="%1"/>
      <w:lvlJc w:val="left"/>
      <w:pPr>
        <w:ind w:left="220" w:hanging="2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2C086005"/>
    <w:multiLevelType w:val="hybridMultilevel"/>
    <w:tmpl w:val="92CC4266"/>
    <w:lvl w:ilvl="0" w:tplc="AE80D1D6">
      <w:start w:val="1"/>
      <w:numFmt w:val="decimalEnclosedParen"/>
      <w:lvlText w:val="%1"/>
      <w:lvlJc w:val="left"/>
      <w:pPr>
        <w:ind w:left="585" w:hanging="360"/>
      </w:pPr>
      <w:rPr>
        <w:rFonts w:hAnsi="Century"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5" w15:restartNumberingAfterBreak="0">
    <w:nsid w:val="2F411130"/>
    <w:multiLevelType w:val="hybridMultilevel"/>
    <w:tmpl w:val="EB12C284"/>
    <w:lvl w:ilvl="0" w:tplc="B4A0ED0E">
      <w:start w:val="1"/>
      <w:numFmt w:val="decimalEnclosedParen"/>
      <w:lvlText w:val="%1"/>
      <w:lvlJc w:val="left"/>
      <w:pPr>
        <w:tabs>
          <w:tab w:val="num" w:pos="580"/>
        </w:tabs>
        <w:ind w:left="580" w:hanging="360"/>
      </w:pPr>
      <w:rPr>
        <w:rFonts w:ascii="ＭＳ 明朝"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0"/>
        </w:tabs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0"/>
        </w:tabs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0"/>
        </w:tabs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0"/>
        </w:tabs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0"/>
        </w:tabs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0"/>
        </w:tabs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0"/>
        </w:tabs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0"/>
        </w:tabs>
        <w:ind w:left="4000" w:hanging="420"/>
      </w:pPr>
    </w:lvl>
  </w:abstractNum>
  <w:abstractNum w:abstractNumId="6" w15:restartNumberingAfterBreak="0">
    <w:nsid w:val="32A06547"/>
    <w:multiLevelType w:val="hybridMultilevel"/>
    <w:tmpl w:val="32DC97D2"/>
    <w:lvl w:ilvl="0" w:tplc="B6102E00">
      <w:start w:val="1"/>
      <w:numFmt w:val="decimalEnclosedParen"/>
      <w:lvlText w:val="%1"/>
      <w:lvlJc w:val="left"/>
      <w:pPr>
        <w:ind w:left="580" w:hanging="360"/>
      </w:pPr>
      <w:rPr>
        <w:rFonts w:ascii="ＭＳ 明朝"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7" w15:restartNumberingAfterBreak="0">
    <w:nsid w:val="33C078F0"/>
    <w:multiLevelType w:val="hybridMultilevel"/>
    <w:tmpl w:val="551CA842"/>
    <w:lvl w:ilvl="0" w:tplc="2942162E">
      <w:start w:val="5"/>
      <w:numFmt w:val="decimalEnclosedParen"/>
      <w:lvlText w:val="%1"/>
      <w:lvlJc w:val="left"/>
      <w:pPr>
        <w:ind w:left="518" w:hanging="238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0" w:hanging="420"/>
      </w:pPr>
    </w:lvl>
    <w:lvl w:ilvl="3" w:tplc="0409000F" w:tentative="1">
      <w:start w:val="1"/>
      <w:numFmt w:val="decimal"/>
      <w:lvlText w:val="%4."/>
      <w:lvlJc w:val="left"/>
      <w:pPr>
        <w:ind w:left="1960" w:hanging="420"/>
      </w:pPr>
    </w:lvl>
    <w:lvl w:ilvl="4" w:tplc="04090017" w:tentative="1">
      <w:start w:val="1"/>
      <w:numFmt w:val="aiueoFullWidth"/>
      <w:lvlText w:val="(%5)"/>
      <w:lvlJc w:val="left"/>
      <w:pPr>
        <w:ind w:left="238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0" w:hanging="420"/>
      </w:pPr>
    </w:lvl>
    <w:lvl w:ilvl="6" w:tplc="0409000F" w:tentative="1">
      <w:start w:val="1"/>
      <w:numFmt w:val="decimal"/>
      <w:lvlText w:val="%7."/>
      <w:lvlJc w:val="left"/>
      <w:pPr>
        <w:ind w:left="3220" w:hanging="420"/>
      </w:pPr>
    </w:lvl>
    <w:lvl w:ilvl="7" w:tplc="04090017" w:tentative="1">
      <w:start w:val="1"/>
      <w:numFmt w:val="aiueoFullWidth"/>
      <w:lvlText w:val="(%8)"/>
      <w:lvlJc w:val="left"/>
      <w:pPr>
        <w:ind w:left="36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0" w:hanging="420"/>
      </w:pPr>
    </w:lvl>
  </w:abstractNum>
  <w:abstractNum w:abstractNumId="8" w15:restartNumberingAfterBreak="0">
    <w:nsid w:val="37491D5A"/>
    <w:multiLevelType w:val="hybridMultilevel"/>
    <w:tmpl w:val="A8680F62"/>
    <w:lvl w:ilvl="0" w:tplc="F520947A">
      <w:start w:val="1"/>
      <w:numFmt w:val="decimalEnclosedParen"/>
      <w:lvlText w:val="%1"/>
      <w:lvlJc w:val="left"/>
      <w:pPr>
        <w:ind w:left="580" w:hanging="360"/>
      </w:pPr>
      <w:rPr>
        <w:rFonts w:ascii="ＭＳ 明朝"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9" w15:restartNumberingAfterBreak="0">
    <w:nsid w:val="3BD631BD"/>
    <w:multiLevelType w:val="hybridMultilevel"/>
    <w:tmpl w:val="E5208288"/>
    <w:lvl w:ilvl="0" w:tplc="0400B9AE">
      <w:start w:val="1"/>
      <w:numFmt w:val="decimalEnclosedParen"/>
      <w:lvlText w:val="%1"/>
      <w:lvlJc w:val="left"/>
      <w:pPr>
        <w:ind w:left="64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4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4" w:hanging="420"/>
      </w:pPr>
    </w:lvl>
    <w:lvl w:ilvl="3" w:tplc="0409000F" w:tentative="1">
      <w:start w:val="1"/>
      <w:numFmt w:val="decimal"/>
      <w:lvlText w:val="%4."/>
      <w:lvlJc w:val="left"/>
      <w:pPr>
        <w:ind w:left="1964" w:hanging="420"/>
      </w:pPr>
    </w:lvl>
    <w:lvl w:ilvl="4" w:tplc="04090017" w:tentative="1">
      <w:start w:val="1"/>
      <w:numFmt w:val="aiueoFullWidth"/>
      <w:lvlText w:val="(%5)"/>
      <w:lvlJc w:val="left"/>
      <w:pPr>
        <w:ind w:left="2384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4" w:hanging="420"/>
      </w:pPr>
    </w:lvl>
    <w:lvl w:ilvl="6" w:tplc="0409000F" w:tentative="1">
      <w:start w:val="1"/>
      <w:numFmt w:val="decimal"/>
      <w:lvlText w:val="%7."/>
      <w:lvlJc w:val="left"/>
      <w:pPr>
        <w:ind w:left="3224" w:hanging="420"/>
      </w:pPr>
    </w:lvl>
    <w:lvl w:ilvl="7" w:tplc="04090017" w:tentative="1">
      <w:start w:val="1"/>
      <w:numFmt w:val="aiueoFullWidth"/>
      <w:lvlText w:val="(%8)"/>
      <w:lvlJc w:val="left"/>
      <w:pPr>
        <w:ind w:left="3644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4" w:hanging="420"/>
      </w:pPr>
    </w:lvl>
  </w:abstractNum>
  <w:abstractNum w:abstractNumId="10" w15:restartNumberingAfterBreak="0">
    <w:nsid w:val="42421AEB"/>
    <w:multiLevelType w:val="hybridMultilevel"/>
    <w:tmpl w:val="8616724C"/>
    <w:lvl w:ilvl="0" w:tplc="1A1E589A">
      <w:start w:val="1"/>
      <w:numFmt w:val="decimalEnclosedParen"/>
      <w:lvlText w:val="%1"/>
      <w:lvlJc w:val="left"/>
      <w:pPr>
        <w:ind w:left="570" w:hanging="360"/>
      </w:pPr>
      <w:rPr>
        <w:rFonts w:ascii="ＭＳ 明朝"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1" w15:restartNumberingAfterBreak="0">
    <w:nsid w:val="46C23FD7"/>
    <w:multiLevelType w:val="hybridMultilevel"/>
    <w:tmpl w:val="AD8A1A7A"/>
    <w:lvl w:ilvl="0" w:tplc="E230EC80">
      <w:start w:val="6"/>
      <w:numFmt w:val="decimalFullWidth"/>
      <w:lvlText w:val="第%1条"/>
      <w:lvlJc w:val="left"/>
      <w:pPr>
        <w:tabs>
          <w:tab w:val="num" w:pos="885"/>
        </w:tabs>
        <w:ind w:left="885" w:hanging="88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580338D0"/>
    <w:multiLevelType w:val="hybridMultilevel"/>
    <w:tmpl w:val="882C958E"/>
    <w:lvl w:ilvl="0" w:tplc="082032DA">
      <w:start w:val="1"/>
      <w:numFmt w:val="decimalEnclosedParen"/>
      <w:lvlText w:val="%1"/>
      <w:lvlJc w:val="left"/>
      <w:pPr>
        <w:ind w:left="640" w:hanging="360"/>
      </w:pPr>
      <w:rPr>
        <w:rFonts w:ascii="ＭＳ 明朝" w:eastAsia="ＭＳ 明朝" w:hAnsi="ＭＳ 明朝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1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0" w:hanging="420"/>
      </w:pPr>
    </w:lvl>
    <w:lvl w:ilvl="3" w:tplc="0409000F" w:tentative="1">
      <w:start w:val="1"/>
      <w:numFmt w:val="decimal"/>
      <w:lvlText w:val="%4."/>
      <w:lvlJc w:val="left"/>
      <w:pPr>
        <w:ind w:left="1960" w:hanging="420"/>
      </w:pPr>
    </w:lvl>
    <w:lvl w:ilvl="4" w:tplc="04090017" w:tentative="1">
      <w:start w:val="1"/>
      <w:numFmt w:val="aiueoFullWidth"/>
      <w:lvlText w:val="(%5)"/>
      <w:lvlJc w:val="left"/>
      <w:pPr>
        <w:ind w:left="238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0" w:hanging="420"/>
      </w:pPr>
    </w:lvl>
    <w:lvl w:ilvl="6" w:tplc="0409000F" w:tentative="1">
      <w:start w:val="1"/>
      <w:numFmt w:val="decimal"/>
      <w:lvlText w:val="%7."/>
      <w:lvlJc w:val="left"/>
      <w:pPr>
        <w:ind w:left="3220" w:hanging="420"/>
      </w:pPr>
    </w:lvl>
    <w:lvl w:ilvl="7" w:tplc="04090017" w:tentative="1">
      <w:start w:val="1"/>
      <w:numFmt w:val="aiueoFullWidth"/>
      <w:lvlText w:val="(%8)"/>
      <w:lvlJc w:val="left"/>
      <w:pPr>
        <w:ind w:left="36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0" w:hanging="420"/>
      </w:pPr>
    </w:lvl>
  </w:abstractNum>
  <w:abstractNum w:abstractNumId="13" w15:restartNumberingAfterBreak="0">
    <w:nsid w:val="599615BF"/>
    <w:multiLevelType w:val="hybridMultilevel"/>
    <w:tmpl w:val="72023A04"/>
    <w:lvl w:ilvl="0" w:tplc="1FE04CA2">
      <w:start w:val="1"/>
      <w:numFmt w:val="decimalEnclosedParen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14" w15:restartNumberingAfterBreak="0">
    <w:nsid w:val="5F022A0F"/>
    <w:multiLevelType w:val="hybridMultilevel"/>
    <w:tmpl w:val="FA80AAEA"/>
    <w:lvl w:ilvl="0" w:tplc="632869F2">
      <w:start w:val="1"/>
      <w:numFmt w:val="decimalEnclosedParen"/>
      <w:lvlText w:val="%1"/>
      <w:lvlJc w:val="left"/>
      <w:pPr>
        <w:ind w:left="580" w:hanging="360"/>
      </w:pPr>
      <w:rPr>
        <w:rFonts w:ascii="ＭＳ 明朝"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15" w15:restartNumberingAfterBreak="0">
    <w:nsid w:val="5F1E4B1C"/>
    <w:multiLevelType w:val="hybridMultilevel"/>
    <w:tmpl w:val="DAA6BF38"/>
    <w:lvl w:ilvl="0" w:tplc="575CE118">
      <w:start w:val="1"/>
      <w:numFmt w:val="decimalEnclosedParen"/>
      <w:lvlText w:val="%1"/>
      <w:lvlJc w:val="left"/>
      <w:pPr>
        <w:ind w:left="5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05" w:hanging="440"/>
      </w:pPr>
    </w:lvl>
    <w:lvl w:ilvl="2" w:tplc="04090011" w:tentative="1">
      <w:start w:val="1"/>
      <w:numFmt w:val="decimalEnclosedCircle"/>
      <w:lvlText w:val="%3"/>
      <w:lvlJc w:val="left"/>
      <w:pPr>
        <w:ind w:left="1545" w:hanging="440"/>
      </w:pPr>
    </w:lvl>
    <w:lvl w:ilvl="3" w:tplc="0409000F" w:tentative="1">
      <w:start w:val="1"/>
      <w:numFmt w:val="decimal"/>
      <w:lvlText w:val="%4."/>
      <w:lvlJc w:val="left"/>
      <w:pPr>
        <w:ind w:left="1985" w:hanging="440"/>
      </w:pPr>
    </w:lvl>
    <w:lvl w:ilvl="4" w:tplc="04090017" w:tentative="1">
      <w:start w:val="1"/>
      <w:numFmt w:val="aiueoFullWidth"/>
      <w:lvlText w:val="(%5)"/>
      <w:lvlJc w:val="left"/>
      <w:pPr>
        <w:ind w:left="2425" w:hanging="440"/>
      </w:pPr>
    </w:lvl>
    <w:lvl w:ilvl="5" w:tplc="04090011" w:tentative="1">
      <w:start w:val="1"/>
      <w:numFmt w:val="decimalEnclosedCircle"/>
      <w:lvlText w:val="%6"/>
      <w:lvlJc w:val="left"/>
      <w:pPr>
        <w:ind w:left="2865" w:hanging="440"/>
      </w:pPr>
    </w:lvl>
    <w:lvl w:ilvl="6" w:tplc="0409000F" w:tentative="1">
      <w:start w:val="1"/>
      <w:numFmt w:val="decimal"/>
      <w:lvlText w:val="%7."/>
      <w:lvlJc w:val="left"/>
      <w:pPr>
        <w:ind w:left="3305" w:hanging="440"/>
      </w:pPr>
    </w:lvl>
    <w:lvl w:ilvl="7" w:tplc="04090017" w:tentative="1">
      <w:start w:val="1"/>
      <w:numFmt w:val="aiueoFullWidth"/>
      <w:lvlText w:val="(%8)"/>
      <w:lvlJc w:val="left"/>
      <w:pPr>
        <w:ind w:left="3745" w:hanging="440"/>
      </w:pPr>
    </w:lvl>
    <w:lvl w:ilvl="8" w:tplc="04090011" w:tentative="1">
      <w:start w:val="1"/>
      <w:numFmt w:val="decimalEnclosedCircle"/>
      <w:lvlText w:val="%9"/>
      <w:lvlJc w:val="left"/>
      <w:pPr>
        <w:ind w:left="4185" w:hanging="440"/>
      </w:pPr>
    </w:lvl>
  </w:abstractNum>
  <w:abstractNum w:abstractNumId="16" w15:restartNumberingAfterBreak="0">
    <w:nsid w:val="66B03091"/>
    <w:multiLevelType w:val="hybridMultilevel"/>
    <w:tmpl w:val="BD58586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66EF2E9F"/>
    <w:multiLevelType w:val="hybridMultilevel"/>
    <w:tmpl w:val="CE96F28E"/>
    <w:lvl w:ilvl="0" w:tplc="C262E0C6">
      <w:start w:val="1"/>
      <w:numFmt w:val="decimalEnclosedParen"/>
      <w:lvlText w:val="%1"/>
      <w:lvlJc w:val="left"/>
      <w:pPr>
        <w:ind w:left="5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18" w15:restartNumberingAfterBreak="0">
    <w:nsid w:val="764D2FC6"/>
    <w:multiLevelType w:val="hybridMultilevel"/>
    <w:tmpl w:val="F474A6DC"/>
    <w:lvl w:ilvl="0" w:tplc="C480DC3E">
      <w:start w:val="9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9" w15:restartNumberingAfterBreak="0">
    <w:nsid w:val="7C896142"/>
    <w:multiLevelType w:val="hybridMultilevel"/>
    <w:tmpl w:val="BE2633BC"/>
    <w:lvl w:ilvl="0" w:tplc="48AA07B4">
      <w:start w:val="2"/>
      <w:numFmt w:val="decimalEnclosedParen"/>
      <w:lvlText w:val="%1"/>
      <w:lvlJc w:val="left"/>
      <w:pPr>
        <w:ind w:left="5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05" w:hanging="440"/>
      </w:pPr>
    </w:lvl>
    <w:lvl w:ilvl="2" w:tplc="04090011" w:tentative="1">
      <w:start w:val="1"/>
      <w:numFmt w:val="decimalEnclosedCircle"/>
      <w:lvlText w:val="%3"/>
      <w:lvlJc w:val="left"/>
      <w:pPr>
        <w:ind w:left="1545" w:hanging="440"/>
      </w:pPr>
    </w:lvl>
    <w:lvl w:ilvl="3" w:tplc="0409000F" w:tentative="1">
      <w:start w:val="1"/>
      <w:numFmt w:val="decimal"/>
      <w:lvlText w:val="%4."/>
      <w:lvlJc w:val="left"/>
      <w:pPr>
        <w:ind w:left="1985" w:hanging="440"/>
      </w:pPr>
    </w:lvl>
    <w:lvl w:ilvl="4" w:tplc="04090017" w:tentative="1">
      <w:start w:val="1"/>
      <w:numFmt w:val="aiueoFullWidth"/>
      <w:lvlText w:val="(%5)"/>
      <w:lvlJc w:val="left"/>
      <w:pPr>
        <w:ind w:left="2425" w:hanging="440"/>
      </w:pPr>
    </w:lvl>
    <w:lvl w:ilvl="5" w:tplc="04090011" w:tentative="1">
      <w:start w:val="1"/>
      <w:numFmt w:val="decimalEnclosedCircle"/>
      <w:lvlText w:val="%6"/>
      <w:lvlJc w:val="left"/>
      <w:pPr>
        <w:ind w:left="2865" w:hanging="440"/>
      </w:pPr>
    </w:lvl>
    <w:lvl w:ilvl="6" w:tplc="0409000F" w:tentative="1">
      <w:start w:val="1"/>
      <w:numFmt w:val="decimal"/>
      <w:lvlText w:val="%7."/>
      <w:lvlJc w:val="left"/>
      <w:pPr>
        <w:ind w:left="3305" w:hanging="440"/>
      </w:pPr>
    </w:lvl>
    <w:lvl w:ilvl="7" w:tplc="04090017" w:tentative="1">
      <w:start w:val="1"/>
      <w:numFmt w:val="aiueoFullWidth"/>
      <w:lvlText w:val="(%8)"/>
      <w:lvlJc w:val="left"/>
      <w:pPr>
        <w:ind w:left="3745" w:hanging="440"/>
      </w:pPr>
    </w:lvl>
    <w:lvl w:ilvl="8" w:tplc="04090011" w:tentative="1">
      <w:start w:val="1"/>
      <w:numFmt w:val="decimalEnclosedCircle"/>
      <w:lvlText w:val="%9"/>
      <w:lvlJc w:val="left"/>
      <w:pPr>
        <w:ind w:left="4185" w:hanging="440"/>
      </w:pPr>
    </w:lvl>
  </w:abstractNum>
  <w:num w:numId="1" w16cid:durableId="1859465861">
    <w:abstractNumId w:val="11"/>
  </w:num>
  <w:num w:numId="2" w16cid:durableId="81604606">
    <w:abstractNumId w:val="18"/>
  </w:num>
  <w:num w:numId="3" w16cid:durableId="1796830958">
    <w:abstractNumId w:val="5"/>
  </w:num>
  <w:num w:numId="4" w16cid:durableId="452750798">
    <w:abstractNumId w:val="10"/>
  </w:num>
  <w:num w:numId="5" w16cid:durableId="1690329306">
    <w:abstractNumId w:val="14"/>
  </w:num>
  <w:num w:numId="6" w16cid:durableId="1747265137">
    <w:abstractNumId w:val="8"/>
  </w:num>
  <w:num w:numId="7" w16cid:durableId="2124954577">
    <w:abstractNumId w:val="6"/>
  </w:num>
  <w:num w:numId="8" w16cid:durableId="1658534293">
    <w:abstractNumId w:val="0"/>
  </w:num>
  <w:num w:numId="9" w16cid:durableId="419303140">
    <w:abstractNumId w:val="2"/>
  </w:num>
  <w:num w:numId="10" w16cid:durableId="1437291787">
    <w:abstractNumId w:val="4"/>
  </w:num>
  <w:num w:numId="11" w16cid:durableId="1288899492">
    <w:abstractNumId w:val="16"/>
  </w:num>
  <w:num w:numId="12" w16cid:durableId="2131394368">
    <w:abstractNumId w:val="17"/>
  </w:num>
  <w:num w:numId="13" w16cid:durableId="284897409">
    <w:abstractNumId w:val="9"/>
  </w:num>
  <w:num w:numId="14" w16cid:durableId="1829637030">
    <w:abstractNumId w:val="12"/>
  </w:num>
  <w:num w:numId="15" w16cid:durableId="72749038">
    <w:abstractNumId w:val="13"/>
  </w:num>
  <w:num w:numId="16" w16cid:durableId="1990596865">
    <w:abstractNumId w:val="3"/>
  </w:num>
  <w:num w:numId="17" w16cid:durableId="1122959424">
    <w:abstractNumId w:val="1"/>
  </w:num>
  <w:num w:numId="18" w16cid:durableId="1545480581">
    <w:abstractNumId w:val="7"/>
  </w:num>
  <w:num w:numId="19" w16cid:durableId="480847437">
    <w:abstractNumId w:val="19"/>
  </w:num>
  <w:num w:numId="20" w16cid:durableId="191149573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10"/>
  <w:drawingGridVerticalSpacing w:val="220"/>
  <w:displayHorizontalDrawingGridEvery w:val="2"/>
  <w:displayVerticalDrawingGridEvery w:val="2"/>
  <w:noPunctuationKerning/>
  <w:characterSpacingControl w:val="doNotCompress"/>
  <w:noLineBreaksAfter w:lang="ja-JP" w:val="$([\{£¥‘“〈《「『【〔＄（［｛｢￡￥"/>
  <w:noLineBreaksBefore w:lang="ja-JP" w:val="、。」）"/>
  <w:hdrShapeDefaults>
    <o:shapedefaults v:ext="edit" spidmax="2150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0793"/>
    <w:rsid w:val="00003E9E"/>
    <w:rsid w:val="0000681E"/>
    <w:rsid w:val="00015DBB"/>
    <w:rsid w:val="00016FE0"/>
    <w:rsid w:val="00020C8C"/>
    <w:rsid w:val="00021C2D"/>
    <w:rsid w:val="000244ED"/>
    <w:rsid w:val="00026B62"/>
    <w:rsid w:val="00036F7A"/>
    <w:rsid w:val="00037067"/>
    <w:rsid w:val="00043BF0"/>
    <w:rsid w:val="0004531A"/>
    <w:rsid w:val="00053321"/>
    <w:rsid w:val="000557DE"/>
    <w:rsid w:val="0005731D"/>
    <w:rsid w:val="00057814"/>
    <w:rsid w:val="00060FEF"/>
    <w:rsid w:val="00070A0D"/>
    <w:rsid w:val="00070F51"/>
    <w:rsid w:val="00073F2E"/>
    <w:rsid w:val="0007435D"/>
    <w:rsid w:val="00074386"/>
    <w:rsid w:val="00076311"/>
    <w:rsid w:val="00090A3C"/>
    <w:rsid w:val="00092A17"/>
    <w:rsid w:val="00093247"/>
    <w:rsid w:val="00095186"/>
    <w:rsid w:val="000A0656"/>
    <w:rsid w:val="000A074D"/>
    <w:rsid w:val="000A4D70"/>
    <w:rsid w:val="000A54ED"/>
    <w:rsid w:val="000A5D5B"/>
    <w:rsid w:val="000B097D"/>
    <w:rsid w:val="000B0F1B"/>
    <w:rsid w:val="000B67EE"/>
    <w:rsid w:val="000B72E8"/>
    <w:rsid w:val="000C552F"/>
    <w:rsid w:val="000D791C"/>
    <w:rsid w:val="000E0536"/>
    <w:rsid w:val="000E0ADF"/>
    <w:rsid w:val="000F63B3"/>
    <w:rsid w:val="000F6A49"/>
    <w:rsid w:val="00102765"/>
    <w:rsid w:val="001123FE"/>
    <w:rsid w:val="00114C42"/>
    <w:rsid w:val="0011575D"/>
    <w:rsid w:val="00117249"/>
    <w:rsid w:val="001248D9"/>
    <w:rsid w:val="00124DEC"/>
    <w:rsid w:val="0012548E"/>
    <w:rsid w:val="0012561E"/>
    <w:rsid w:val="00125D11"/>
    <w:rsid w:val="00127C56"/>
    <w:rsid w:val="001332C3"/>
    <w:rsid w:val="00136BFF"/>
    <w:rsid w:val="001372F0"/>
    <w:rsid w:val="0014332F"/>
    <w:rsid w:val="00145946"/>
    <w:rsid w:val="00166E0A"/>
    <w:rsid w:val="00167ECB"/>
    <w:rsid w:val="00172E4D"/>
    <w:rsid w:val="00180B0A"/>
    <w:rsid w:val="00184498"/>
    <w:rsid w:val="001855CF"/>
    <w:rsid w:val="00185D9D"/>
    <w:rsid w:val="00186835"/>
    <w:rsid w:val="00186C0C"/>
    <w:rsid w:val="00192883"/>
    <w:rsid w:val="001956F6"/>
    <w:rsid w:val="001B3F36"/>
    <w:rsid w:val="001B4FF2"/>
    <w:rsid w:val="001B6441"/>
    <w:rsid w:val="001B72A2"/>
    <w:rsid w:val="001B761B"/>
    <w:rsid w:val="001C156B"/>
    <w:rsid w:val="001C22EA"/>
    <w:rsid w:val="001C3F6E"/>
    <w:rsid w:val="001C6DF5"/>
    <w:rsid w:val="001D0CAE"/>
    <w:rsid w:val="001D198E"/>
    <w:rsid w:val="001D30AB"/>
    <w:rsid w:val="001D47FB"/>
    <w:rsid w:val="001D6356"/>
    <w:rsid w:val="001E09E3"/>
    <w:rsid w:val="001E1486"/>
    <w:rsid w:val="001E1D0B"/>
    <w:rsid w:val="001E20B3"/>
    <w:rsid w:val="001F1C53"/>
    <w:rsid w:val="001F5737"/>
    <w:rsid w:val="001F5883"/>
    <w:rsid w:val="0020006E"/>
    <w:rsid w:val="0020049C"/>
    <w:rsid w:val="0020070B"/>
    <w:rsid w:val="00206BE6"/>
    <w:rsid w:val="00210778"/>
    <w:rsid w:val="002157D4"/>
    <w:rsid w:val="00217801"/>
    <w:rsid w:val="00223B3D"/>
    <w:rsid w:val="00223FB6"/>
    <w:rsid w:val="002278DD"/>
    <w:rsid w:val="002316EA"/>
    <w:rsid w:val="00234792"/>
    <w:rsid w:val="00234DF3"/>
    <w:rsid w:val="00235020"/>
    <w:rsid w:val="0024202A"/>
    <w:rsid w:val="002457F2"/>
    <w:rsid w:val="00245D8C"/>
    <w:rsid w:val="00246650"/>
    <w:rsid w:val="002510F4"/>
    <w:rsid w:val="0025548E"/>
    <w:rsid w:val="00257324"/>
    <w:rsid w:val="002614B7"/>
    <w:rsid w:val="0026508C"/>
    <w:rsid w:val="002733FC"/>
    <w:rsid w:val="00273F34"/>
    <w:rsid w:val="00274843"/>
    <w:rsid w:val="00276416"/>
    <w:rsid w:val="00286786"/>
    <w:rsid w:val="00287A32"/>
    <w:rsid w:val="00287CBC"/>
    <w:rsid w:val="00292920"/>
    <w:rsid w:val="0029531D"/>
    <w:rsid w:val="002955C3"/>
    <w:rsid w:val="002A014A"/>
    <w:rsid w:val="002A5194"/>
    <w:rsid w:val="002A56B7"/>
    <w:rsid w:val="002B2A5E"/>
    <w:rsid w:val="002B3B84"/>
    <w:rsid w:val="002B46BD"/>
    <w:rsid w:val="002B521B"/>
    <w:rsid w:val="002C154A"/>
    <w:rsid w:val="002C4A58"/>
    <w:rsid w:val="002C527D"/>
    <w:rsid w:val="002C6DBF"/>
    <w:rsid w:val="002D57CF"/>
    <w:rsid w:val="002E0503"/>
    <w:rsid w:val="002E09AA"/>
    <w:rsid w:val="002E4F80"/>
    <w:rsid w:val="002E580A"/>
    <w:rsid w:val="002F1891"/>
    <w:rsid w:val="002F1C30"/>
    <w:rsid w:val="002F305A"/>
    <w:rsid w:val="002F31FE"/>
    <w:rsid w:val="002F70D3"/>
    <w:rsid w:val="002F75A3"/>
    <w:rsid w:val="00300CEC"/>
    <w:rsid w:val="00300E16"/>
    <w:rsid w:val="00312F7B"/>
    <w:rsid w:val="00314871"/>
    <w:rsid w:val="00326B26"/>
    <w:rsid w:val="00331EB0"/>
    <w:rsid w:val="00333562"/>
    <w:rsid w:val="003363B8"/>
    <w:rsid w:val="00340C45"/>
    <w:rsid w:val="00344CFC"/>
    <w:rsid w:val="00344EC3"/>
    <w:rsid w:val="00346B82"/>
    <w:rsid w:val="00350AF6"/>
    <w:rsid w:val="00350EC3"/>
    <w:rsid w:val="003521F0"/>
    <w:rsid w:val="00360764"/>
    <w:rsid w:val="003625DC"/>
    <w:rsid w:val="00366D16"/>
    <w:rsid w:val="00371D97"/>
    <w:rsid w:val="00372718"/>
    <w:rsid w:val="00387AF2"/>
    <w:rsid w:val="00392B4B"/>
    <w:rsid w:val="003A410C"/>
    <w:rsid w:val="003A6944"/>
    <w:rsid w:val="003B0D5A"/>
    <w:rsid w:val="003B1594"/>
    <w:rsid w:val="003B4FA1"/>
    <w:rsid w:val="003C251C"/>
    <w:rsid w:val="003C4B3A"/>
    <w:rsid w:val="003C5BCF"/>
    <w:rsid w:val="003D2A8A"/>
    <w:rsid w:val="003D2C02"/>
    <w:rsid w:val="003D3BDF"/>
    <w:rsid w:val="003D74CD"/>
    <w:rsid w:val="003D7E64"/>
    <w:rsid w:val="003E2556"/>
    <w:rsid w:val="003E457B"/>
    <w:rsid w:val="003E72A3"/>
    <w:rsid w:val="003F06B2"/>
    <w:rsid w:val="003F09F7"/>
    <w:rsid w:val="004005FD"/>
    <w:rsid w:val="00405BA7"/>
    <w:rsid w:val="004241AC"/>
    <w:rsid w:val="00425CAD"/>
    <w:rsid w:val="00426264"/>
    <w:rsid w:val="00432E78"/>
    <w:rsid w:val="0043335E"/>
    <w:rsid w:val="00434C10"/>
    <w:rsid w:val="00440DA8"/>
    <w:rsid w:val="00452366"/>
    <w:rsid w:val="004526C5"/>
    <w:rsid w:val="00456BB4"/>
    <w:rsid w:val="00457EDC"/>
    <w:rsid w:val="00460594"/>
    <w:rsid w:val="0046375D"/>
    <w:rsid w:val="00471A9D"/>
    <w:rsid w:val="0048094A"/>
    <w:rsid w:val="0048661D"/>
    <w:rsid w:val="00490B70"/>
    <w:rsid w:val="004932A3"/>
    <w:rsid w:val="00493881"/>
    <w:rsid w:val="00496F65"/>
    <w:rsid w:val="004A68F3"/>
    <w:rsid w:val="004B3F4C"/>
    <w:rsid w:val="004B6CC5"/>
    <w:rsid w:val="004C0099"/>
    <w:rsid w:val="004C6F11"/>
    <w:rsid w:val="004D1EAB"/>
    <w:rsid w:val="004D47BB"/>
    <w:rsid w:val="004D5099"/>
    <w:rsid w:val="004E0BB9"/>
    <w:rsid w:val="004E4A39"/>
    <w:rsid w:val="004E51E7"/>
    <w:rsid w:val="004F2828"/>
    <w:rsid w:val="004F3122"/>
    <w:rsid w:val="004F3460"/>
    <w:rsid w:val="004F4FBE"/>
    <w:rsid w:val="004F68CC"/>
    <w:rsid w:val="0050065B"/>
    <w:rsid w:val="00507049"/>
    <w:rsid w:val="00507284"/>
    <w:rsid w:val="005110BE"/>
    <w:rsid w:val="005123BC"/>
    <w:rsid w:val="005128D5"/>
    <w:rsid w:val="00513173"/>
    <w:rsid w:val="00513CE4"/>
    <w:rsid w:val="00517521"/>
    <w:rsid w:val="00522005"/>
    <w:rsid w:val="00525380"/>
    <w:rsid w:val="005319F2"/>
    <w:rsid w:val="00540ECE"/>
    <w:rsid w:val="00544996"/>
    <w:rsid w:val="0054763B"/>
    <w:rsid w:val="005512AB"/>
    <w:rsid w:val="00552B66"/>
    <w:rsid w:val="00552FE4"/>
    <w:rsid w:val="00554A70"/>
    <w:rsid w:val="00554BA3"/>
    <w:rsid w:val="00556957"/>
    <w:rsid w:val="00561020"/>
    <w:rsid w:val="00563437"/>
    <w:rsid w:val="00571D7A"/>
    <w:rsid w:val="005749DC"/>
    <w:rsid w:val="00585A03"/>
    <w:rsid w:val="00585F80"/>
    <w:rsid w:val="00587A70"/>
    <w:rsid w:val="005A31B7"/>
    <w:rsid w:val="005A3CBD"/>
    <w:rsid w:val="005B0BF6"/>
    <w:rsid w:val="005B4224"/>
    <w:rsid w:val="005B478A"/>
    <w:rsid w:val="005C2058"/>
    <w:rsid w:val="005C4C7E"/>
    <w:rsid w:val="005C624D"/>
    <w:rsid w:val="005D2A18"/>
    <w:rsid w:val="005D3B40"/>
    <w:rsid w:val="005D5A59"/>
    <w:rsid w:val="005E2B00"/>
    <w:rsid w:val="005E535F"/>
    <w:rsid w:val="005E7925"/>
    <w:rsid w:val="005F1924"/>
    <w:rsid w:val="005F2001"/>
    <w:rsid w:val="00602A24"/>
    <w:rsid w:val="0060410E"/>
    <w:rsid w:val="00607B2C"/>
    <w:rsid w:val="00612B55"/>
    <w:rsid w:val="00612EE7"/>
    <w:rsid w:val="006138F6"/>
    <w:rsid w:val="00620FD4"/>
    <w:rsid w:val="00621647"/>
    <w:rsid w:val="00624A18"/>
    <w:rsid w:val="006261D4"/>
    <w:rsid w:val="006311F9"/>
    <w:rsid w:val="00634810"/>
    <w:rsid w:val="00635058"/>
    <w:rsid w:val="00646633"/>
    <w:rsid w:val="00646CDD"/>
    <w:rsid w:val="0065113C"/>
    <w:rsid w:val="00656DD8"/>
    <w:rsid w:val="00657E50"/>
    <w:rsid w:val="00660CF9"/>
    <w:rsid w:val="006652C5"/>
    <w:rsid w:val="00667D43"/>
    <w:rsid w:val="0067227B"/>
    <w:rsid w:val="006809B7"/>
    <w:rsid w:val="006825B9"/>
    <w:rsid w:val="00682D95"/>
    <w:rsid w:val="00684143"/>
    <w:rsid w:val="006843BF"/>
    <w:rsid w:val="006878F2"/>
    <w:rsid w:val="00694B64"/>
    <w:rsid w:val="006A5D5C"/>
    <w:rsid w:val="006B6764"/>
    <w:rsid w:val="006B76EF"/>
    <w:rsid w:val="006C1A06"/>
    <w:rsid w:val="006D2EFB"/>
    <w:rsid w:val="006D4FAA"/>
    <w:rsid w:val="006E0D58"/>
    <w:rsid w:val="006E10E5"/>
    <w:rsid w:val="006E335A"/>
    <w:rsid w:val="006F437E"/>
    <w:rsid w:val="006F5B46"/>
    <w:rsid w:val="006F668F"/>
    <w:rsid w:val="006F77BE"/>
    <w:rsid w:val="0070059B"/>
    <w:rsid w:val="00705FA1"/>
    <w:rsid w:val="00706578"/>
    <w:rsid w:val="0070768C"/>
    <w:rsid w:val="00711728"/>
    <w:rsid w:val="00711CB4"/>
    <w:rsid w:val="007205FE"/>
    <w:rsid w:val="00726596"/>
    <w:rsid w:val="00732947"/>
    <w:rsid w:val="00732F29"/>
    <w:rsid w:val="0074263A"/>
    <w:rsid w:val="0074362A"/>
    <w:rsid w:val="00743B67"/>
    <w:rsid w:val="007447E9"/>
    <w:rsid w:val="007513D8"/>
    <w:rsid w:val="00751A62"/>
    <w:rsid w:val="00751F58"/>
    <w:rsid w:val="00754946"/>
    <w:rsid w:val="00755635"/>
    <w:rsid w:val="00760928"/>
    <w:rsid w:val="007630AA"/>
    <w:rsid w:val="00767940"/>
    <w:rsid w:val="0077009F"/>
    <w:rsid w:val="0077288A"/>
    <w:rsid w:val="00773989"/>
    <w:rsid w:val="00773B32"/>
    <w:rsid w:val="0077559D"/>
    <w:rsid w:val="007A1E74"/>
    <w:rsid w:val="007A3721"/>
    <w:rsid w:val="007A726A"/>
    <w:rsid w:val="007A78F5"/>
    <w:rsid w:val="007B0FE8"/>
    <w:rsid w:val="007B48BE"/>
    <w:rsid w:val="007B4904"/>
    <w:rsid w:val="007C4687"/>
    <w:rsid w:val="007D3905"/>
    <w:rsid w:val="007D3C48"/>
    <w:rsid w:val="007E1750"/>
    <w:rsid w:val="007E31DF"/>
    <w:rsid w:val="007F7961"/>
    <w:rsid w:val="008015B5"/>
    <w:rsid w:val="00806B6A"/>
    <w:rsid w:val="00810043"/>
    <w:rsid w:val="00810DD2"/>
    <w:rsid w:val="00813E74"/>
    <w:rsid w:val="0081438F"/>
    <w:rsid w:val="00825619"/>
    <w:rsid w:val="00832077"/>
    <w:rsid w:val="00835CE9"/>
    <w:rsid w:val="00842046"/>
    <w:rsid w:val="00845688"/>
    <w:rsid w:val="00850314"/>
    <w:rsid w:val="00850DB1"/>
    <w:rsid w:val="008517B4"/>
    <w:rsid w:val="00853D94"/>
    <w:rsid w:val="00855275"/>
    <w:rsid w:val="0085750F"/>
    <w:rsid w:val="00857B5E"/>
    <w:rsid w:val="00862C1F"/>
    <w:rsid w:val="00870AC1"/>
    <w:rsid w:val="00877D69"/>
    <w:rsid w:val="00880449"/>
    <w:rsid w:val="00881AF8"/>
    <w:rsid w:val="00885BE7"/>
    <w:rsid w:val="00893CBF"/>
    <w:rsid w:val="0089613E"/>
    <w:rsid w:val="00897698"/>
    <w:rsid w:val="00897E6E"/>
    <w:rsid w:val="008A0C1A"/>
    <w:rsid w:val="008A27F1"/>
    <w:rsid w:val="008A2A51"/>
    <w:rsid w:val="008A3964"/>
    <w:rsid w:val="008A6B94"/>
    <w:rsid w:val="008B003E"/>
    <w:rsid w:val="008B0868"/>
    <w:rsid w:val="008B3C2E"/>
    <w:rsid w:val="008B46B6"/>
    <w:rsid w:val="008C2DE4"/>
    <w:rsid w:val="008C5728"/>
    <w:rsid w:val="008C5E40"/>
    <w:rsid w:val="008D1CCF"/>
    <w:rsid w:val="008D49D2"/>
    <w:rsid w:val="008D682E"/>
    <w:rsid w:val="008E1887"/>
    <w:rsid w:val="008E3560"/>
    <w:rsid w:val="008E5BB1"/>
    <w:rsid w:val="008E60B4"/>
    <w:rsid w:val="008E61E6"/>
    <w:rsid w:val="008F4D74"/>
    <w:rsid w:val="0090391E"/>
    <w:rsid w:val="0091439E"/>
    <w:rsid w:val="009143F7"/>
    <w:rsid w:val="00915B2B"/>
    <w:rsid w:val="00916328"/>
    <w:rsid w:val="0093259D"/>
    <w:rsid w:val="009355F0"/>
    <w:rsid w:val="009445DC"/>
    <w:rsid w:val="00945B5C"/>
    <w:rsid w:val="00950C8E"/>
    <w:rsid w:val="00970E52"/>
    <w:rsid w:val="00975B75"/>
    <w:rsid w:val="00981802"/>
    <w:rsid w:val="00990EAB"/>
    <w:rsid w:val="00991701"/>
    <w:rsid w:val="00992848"/>
    <w:rsid w:val="009A02C9"/>
    <w:rsid w:val="009A0E7F"/>
    <w:rsid w:val="009A4CFC"/>
    <w:rsid w:val="009A5442"/>
    <w:rsid w:val="009A6BC1"/>
    <w:rsid w:val="009B0F78"/>
    <w:rsid w:val="009B1F1D"/>
    <w:rsid w:val="009B522A"/>
    <w:rsid w:val="009B5CA4"/>
    <w:rsid w:val="009C260E"/>
    <w:rsid w:val="009C2D95"/>
    <w:rsid w:val="009C3353"/>
    <w:rsid w:val="009D7DD0"/>
    <w:rsid w:val="009E2260"/>
    <w:rsid w:val="009E4BBA"/>
    <w:rsid w:val="009E7F37"/>
    <w:rsid w:val="009F5B1A"/>
    <w:rsid w:val="00A01805"/>
    <w:rsid w:val="00A05161"/>
    <w:rsid w:val="00A116F0"/>
    <w:rsid w:val="00A17F80"/>
    <w:rsid w:val="00A17FAC"/>
    <w:rsid w:val="00A205D3"/>
    <w:rsid w:val="00A2180A"/>
    <w:rsid w:val="00A21B8A"/>
    <w:rsid w:val="00A220AE"/>
    <w:rsid w:val="00A23558"/>
    <w:rsid w:val="00A25664"/>
    <w:rsid w:val="00A26E28"/>
    <w:rsid w:val="00A3305A"/>
    <w:rsid w:val="00A36B81"/>
    <w:rsid w:val="00A41077"/>
    <w:rsid w:val="00A44077"/>
    <w:rsid w:val="00A46863"/>
    <w:rsid w:val="00A538F1"/>
    <w:rsid w:val="00A54F54"/>
    <w:rsid w:val="00A573C5"/>
    <w:rsid w:val="00A65107"/>
    <w:rsid w:val="00A70040"/>
    <w:rsid w:val="00A72D74"/>
    <w:rsid w:val="00A8020C"/>
    <w:rsid w:val="00A82B0C"/>
    <w:rsid w:val="00A82E5F"/>
    <w:rsid w:val="00A96A30"/>
    <w:rsid w:val="00AA101A"/>
    <w:rsid w:val="00AB1FB5"/>
    <w:rsid w:val="00AC290E"/>
    <w:rsid w:val="00AC2B3B"/>
    <w:rsid w:val="00AD282B"/>
    <w:rsid w:val="00AD391D"/>
    <w:rsid w:val="00AE0792"/>
    <w:rsid w:val="00AE423B"/>
    <w:rsid w:val="00AE47A1"/>
    <w:rsid w:val="00AE4981"/>
    <w:rsid w:val="00B0428D"/>
    <w:rsid w:val="00B04973"/>
    <w:rsid w:val="00B11944"/>
    <w:rsid w:val="00B11EB8"/>
    <w:rsid w:val="00B13ED9"/>
    <w:rsid w:val="00B14BFC"/>
    <w:rsid w:val="00B2550A"/>
    <w:rsid w:val="00B27ED7"/>
    <w:rsid w:val="00B34424"/>
    <w:rsid w:val="00B41830"/>
    <w:rsid w:val="00B419BF"/>
    <w:rsid w:val="00B41A43"/>
    <w:rsid w:val="00B4232B"/>
    <w:rsid w:val="00B45964"/>
    <w:rsid w:val="00B46256"/>
    <w:rsid w:val="00B475A0"/>
    <w:rsid w:val="00B520E3"/>
    <w:rsid w:val="00B54638"/>
    <w:rsid w:val="00B60445"/>
    <w:rsid w:val="00B604A2"/>
    <w:rsid w:val="00B63090"/>
    <w:rsid w:val="00B67B3D"/>
    <w:rsid w:val="00B72126"/>
    <w:rsid w:val="00B7647A"/>
    <w:rsid w:val="00B843B7"/>
    <w:rsid w:val="00B84701"/>
    <w:rsid w:val="00B85BF7"/>
    <w:rsid w:val="00B86BBC"/>
    <w:rsid w:val="00B9039E"/>
    <w:rsid w:val="00B91AB3"/>
    <w:rsid w:val="00B95921"/>
    <w:rsid w:val="00B975D4"/>
    <w:rsid w:val="00BA06BE"/>
    <w:rsid w:val="00BA0F61"/>
    <w:rsid w:val="00BA17AF"/>
    <w:rsid w:val="00BA3707"/>
    <w:rsid w:val="00BA3C7E"/>
    <w:rsid w:val="00BA416D"/>
    <w:rsid w:val="00BA4178"/>
    <w:rsid w:val="00BB3594"/>
    <w:rsid w:val="00BB60ED"/>
    <w:rsid w:val="00BB7A4B"/>
    <w:rsid w:val="00BC2988"/>
    <w:rsid w:val="00BD1048"/>
    <w:rsid w:val="00BD7970"/>
    <w:rsid w:val="00BE72C2"/>
    <w:rsid w:val="00BF3CC7"/>
    <w:rsid w:val="00BF5EF8"/>
    <w:rsid w:val="00BF6415"/>
    <w:rsid w:val="00C00C05"/>
    <w:rsid w:val="00C00C34"/>
    <w:rsid w:val="00C03B11"/>
    <w:rsid w:val="00C04201"/>
    <w:rsid w:val="00C06383"/>
    <w:rsid w:val="00C10CBF"/>
    <w:rsid w:val="00C1493B"/>
    <w:rsid w:val="00C179F4"/>
    <w:rsid w:val="00C22C7F"/>
    <w:rsid w:val="00C24304"/>
    <w:rsid w:val="00C251F9"/>
    <w:rsid w:val="00C3228C"/>
    <w:rsid w:val="00C34AC6"/>
    <w:rsid w:val="00C3632F"/>
    <w:rsid w:val="00C44174"/>
    <w:rsid w:val="00C44489"/>
    <w:rsid w:val="00C46F3E"/>
    <w:rsid w:val="00C5128F"/>
    <w:rsid w:val="00C560BD"/>
    <w:rsid w:val="00C6442E"/>
    <w:rsid w:val="00C65F17"/>
    <w:rsid w:val="00C81E4E"/>
    <w:rsid w:val="00C85A88"/>
    <w:rsid w:val="00C86006"/>
    <w:rsid w:val="00C92BA7"/>
    <w:rsid w:val="00C9319B"/>
    <w:rsid w:val="00C9325D"/>
    <w:rsid w:val="00C9443E"/>
    <w:rsid w:val="00CA2DA7"/>
    <w:rsid w:val="00CA69F2"/>
    <w:rsid w:val="00CB0E6C"/>
    <w:rsid w:val="00CB5923"/>
    <w:rsid w:val="00CC0D70"/>
    <w:rsid w:val="00CC5C80"/>
    <w:rsid w:val="00CD29C3"/>
    <w:rsid w:val="00CD3AB2"/>
    <w:rsid w:val="00CD7929"/>
    <w:rsid w:val="00CE45AC"/>
    <w:rsid w:val="00CF0C29"/>
    <w:rsid w:val="00D00793"/>
    <w:rsid w:val="00D0562E"/>
    <w:rsid w:val="00D146E9"/>
    <w:rsid w:val="00D1769E"/>
    <w:rsid w:val="00D206DE"/>
    <w:rsid w:val="00D21F2E"/>
    <w:rsid w:val="00D23906"/>
    <w:rsid w:val="00D34F92"/>
    <w:rsid w:val="00D42FBA"/>
    <w:rsid w:val="00D51C4B"/>
    <w:rsid w:val="00D520E2"/>
    <w:rsid w:val="00D54C16"/>
    <w:rsid w:val="00D55204"/>
    <w:rsid w:val="00D576CA"/>
    <w:rsid w:val="00D72244"/>
    <w:rsid w:val="00D73AA6"/>
    <w:rsid w:val="00D84EB2"/>
    <w:rsid w:val="00D861E7"/>
    <w:rsid w:val="00D863D1"/>
    <w:rsid w:val="00D92542"/>
    <w:rsid w:val="00D958B7"/>
    <w:rsid w:val="00D95E88"/>
    <w:rsid w:val="00D9719C"/>
    <w:rsid w:val="00DA1F12"/>
    <w:rsid w:val="00DB038B"/>
    <w:rsid w:val="00DB1917"/>
    <w:rsid w:val="00DB50D3"/>
    <w:rsid w:val="00DB5990"/>
    <w:rsid w:val="00DD17F9"/>
    <w:rsid w:val="00DD335A"/>
    <w:rsid w:val="00DD5D33"/>
    <w:rsid w:val="00DE7405"/>
    <w:rsid w:val="00DF6813"/>
    <w:rsid w:val="00E02CC5"/>
    <w:rsid w:val="00E10943"/>
    <w:rsid w:val="00E2138C"/>
    <w:rsid w:val="00E214B9"/>
    <w:rsid w:val="00E22BB9"/>
    <w:rsid w:val="00E32E10"/>
    <w:rsid w:val="00E34029"/>
    <w:rsid w:val="00E343F7"/>
    <w:rsid w:val="00E34E2D"/>
    <w:rsid w:val="00E372A1"/>
    <w:rsid w:val="00E37E58"/>
    <w:rsid w:val="00E40C7D"/>
    <w:rsid w:val="00E57810"/>
    <w:rsid w:val="00E74FFE"/>
    <w:rsid w:val="00E77A01"/>
    <w:rsid w:val="00E77BA8"/>
    <w:rsid w:val="00E81E64"/>
    <w:rsid w:val="00E85222"/>
    <w:rsid w:val="00E85F86"/>
    <w:rsid w:val="00E906B5"/>
    <w:rsid w:val="00E94728"/>
    <w:rsid w:val="00E9707C"/>
    <w:rsid w:val="00EA332F"/>
    <w:rsid w:val="00EA548D"/>
    <w:rsid w:val="00EA5E38"/>
    <w:rsid w:val="00EB146C"/>
    <w:rsid w:val="00EB5022"/>
    <w:rsid w:val="00EB5A19"/>
    <w:rsid w:val="00EB6445"/>
    <w:rsid w:val="00EC15F8"/>
    <w:rsid w:val="00EC3584"/>
    <w:rsid w:val="00EC49D7"/>
    <w:rsid w:val="00EC4C97"/>
    <w:rsid w:val="00ED13BB"/>
    <w:rsid w:val="00ED58DF"/>
    <w:rsid w:val="00ED763A"/>
    <w:rsid w:val="00EE1FA4"/>
    <w:rsid w:val="00EE3221"/>
    <w:rsid w:val="00EE72AA"/>
    <w:rsid w:val="00EE7D95"/>
    <w:rsid w:val="00EF16A0"/>
    <w:rsid w:val="00EF4E18"/>
    <w:rsid w:val="00EF6C10"/>
    <w:rsid w:val="00F0224C"/>
    <w:rsid w:val="00F02352"/>
    <w:rsid w:val="00F04247"/>
    <w:rsid w:val="00F05B17"/>
    <w:rsid w:val="00F06968"/>
    <w:rsid w:val="00F06FBE"/>
    <w:rsid w:val="00F06FBF"/>
    <w:rsid w:val="00F16DD9"/>
    <w:rsid w:val="00F1754E"/>
    <w:rsid w:val="00F17D98"/>
    <w:rsid w:val="00F2340D"/>
    <w:rsid w:val="00F240D3"/>
    <w:rsid w:val="00F24378"/>
    <w:rsid w:val="00F32511"/>
    <w:rsid w:val="00F36E63"/>
    <w:rsid w:val="00F43959"/>
    <w:rsid w:val="00F5310C"/>
    <w:rsid w:val="00F57263"/>
    <w:rsid w:val="00F619B1"/>
    <w:rsid w:val="00F6634B"/>
    <w:rsid w:val="00F66575"/>
    <w:rsid w:val="00F70581"/>
    <w:rsid w:val="00F71D4F"/>
    <w:rsid w:val="00F73EBA"/>
    <w:rsid w:val="00F85035"/>
    <w:rsid w:val="00F95AEC"/>
    <w:rsid w:val="00F96936"/>
    <w:rsid w:val="00FA1A5F"/>
    <w:rsid w:val="00FA41C1"/>
    <w:rsid w:val="00FA79F6"/>
    <w:rsid w:val="00FC237C"/>
    <w:rsid w:val="00FC35CF"/>
    <w:rsid w:val="00FC45BC"/>
    <w:rsid w:val="00FC5399"/>
    <w:rsid w:val="00FE063E"/>
    <w:rsid w:val="00FF22DC"/>
    <w:rsid w:val="00FF3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41">
      <v:textbox inset="5.85pt,.7pt,5.85pt,.7pt"/>
    </o:shapedefaults>
    <o:shapelayout v:ext="edit">
      <o:idmap v:ext="edit" data="1"/>
    </o:shapelayout>
  </w:shapeDefaults>
  <w:decimalSymbol w:val="."/>
  <w:listSeparator w:val=","/>
  <w14:docId w14:val="59438721"/>
  <w15:docId w15:val="{38FB87D3-D183-4762-8770-0A05D1864A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99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rsid w:val="00684143"/>
    <w:pPr>
      <w:widowControl w:val="0"/>
      <w:jc w:val="both"/>
    </w:pPr>
    <w:rPr>
      <w:kern w:val="2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36B81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link w:val="a6"/>
    <w:rsid w:val="00A36B81"/>
    <w:pPr>
      <w:tabs>
        <w:tab w:val="center" w:pos="4252"/>
        <w:tab w:val="right" w:pos="8504"/>
      </w:tabs>
      <w:snapToGrid w:val="0"/>
    </w:pPr>
  </w:style>
  <w:style w:type="character" w:styleId="a7">
    <w:name w:val="page number"/>
    <w:basedOn w:val="a0"/>
    <w:rsid w:val="00A36B81"/>
  </w:style>
  <w:style w:type="paragraph" w:styleId="2">
    <w:name w:val="Body Text Indent 2"/>
    <w:basedOn w:val="a"/>
    <w:link w:val="20"/>
    <w:rsid w:val="00A36B81"/>
    <w:pPr>
      <w:ind w:left="220" w:hanging="220"/>
    </w:pPr>
  </w:style>
  <w:style w:type="paragraph" w:styleId="a8">
    <w:name w:val="Body Text Indent"/>
    <w:basedOn w:val="a"/>
    <w:link w:val="a9"/>
    <w:rsid w:val="00A36B81"/>
    <w:pPr>
      <w:ind w:left="220" w:hanging="220"/>
    </w:pPr>
  </w:style>
  <w:style w:type="character" w:styleId="aa">
    <w:name w:val="Hyperlink"/>
    <w:rsid w:val="00A36B81"/>
    <w:rPr>
      <w:color w:val="0000FF"/>
      <w:u w:val="single"/>
    </w:rPr>
  </w:style>
  <w:style w:type="paragraph" w:customStyle="1" w:styleId="ab">
    <w:name w:val="本則条項"/>
    <w:basedOn w:val="a"/>
    <w:link w:val="ac"/>
    <w:qFormat/>
    <w:rsid w:val="00D520E2"/>
    <w:pPr>
      <w:ind w:left="220" w:hangingChars="100" w:hanging="220"/>
    </w:pPr>
  </w:style>
  <w:style w:type="paragraph" w:customStyle="1" w:styleId="ad">
    <w:name w:val="題名"/>
    <w:basedOn w:val="a"/>
    <w:link w:val="ae"/>
    <w:qFormat/>
    <w:rsid w:val="00D520E2"/>
    <w:pPr>
      <w:ind w:leftChars="300" w:left="660"/>
    </w:pPr>
  </w:style>
  <w:style w:type="character" w:customStyle="1" w:styleId="ac">
    <w:name w:val="本則条項 (文字)"/>
    <w:link w:val="ab"/>
    <w:rsid w:val="00D520E2"/>
    <w:rPr>
      <w:kern w:val="2"/>
      <w:sz w:val="22"/>
    </w:rPr>
  </w:style>
  <w:style w:type="paragraph" w:customStyle="1" w:styleId="af">
    <w:name w:val="見出し"/>
    <w:basedOn w:val="ab"/>
    <w:link w:val="af0"/>
    <w:qFormat/>
    <w:rsid w:val="00D84EB2"/>
    <w:pPr>
      <w:ind w:leftChars="100" w:left="440"/>
    </w:pPr>
  </w:style>
  <w:style w:type="character" w:customStyle="1" w:styleId="ae">
    <w:name w:val="題名 (文字)"/>
    <w:link w:val="ad"/>
    <w:rsid w:val="00D520E2"/>
    <w:rPr>
      <w:kern w:val="2"/>
      <w:sz w:val="22"/>
    </w:rPr>
  </w:style>
  <w:style w:type="paragraph" w:customStyle="1" w:styleId="af1">
    <w:name w:val="本則号"/>
    <w:basedOn w:val="a"/>
    <w:link w:val="af2"/>
    <w:qFormat/>
    <w:rsid w:val="00D520E2"/>
    <w:pPr>
      <w:ind w:leftChars="100" w:left="440" w:hangingChars="100" w:hanging="220"/>
    </w:pPr>
  </w:style>
  <w:style w:type="character" w:customStyle="1" w:styleId="af0">
    <w:name w:val="見出し (文字)"/>
    <w:link w:val="af"/>
    <w:rsid w:val="00D84EB2"/>
    <w:rPr>
      <w:kern w:val="2"/>
      <w:sz w:val="22"/>
    </w:rPr>
  </w:style>
  <w:style w:type="paragraph" w:customStyle="1" w:styleId="af3">
    <w:name w:val="附則単独項及び改正規定"/>
    <w:basedOn w:val="ab"/>
    <w:link w:val="af4"/>
    <w:qFormat/>
    <w:rsid w:val="00F619B1"/>
    <w:pPr>
      <w:ind w:left="0" w:firstLineChars="100" w:firstLine="220"/>
    </w:pPr>
  </w:style>
  <w:style w:type="character" w:customStyle="1" w:styleId="af2">
    <w:name w:val="本則号 (文字)"/>
    <w:link w:val="af1"/>
    <w:rsid w:val="00D520E2"/>
    <w:rPr>
      <w:kern w:val="2"/>
      <w:sz w:val="22"/>
    </w:rPr>
  </w:style>
  <w:style w:type="character" w:customStyle="1" w:styleId="af4">
    <w:name w:val="附則単独項及び改正規定 (文字)"/>
    <w:link w:val="af3"/>
    <w:rsid w:val="00F619B1"/>
    <w:rPr>
      <w:kern w:val="2"/>
      <w:sz w:val="22"/>
    </w:rPr>
  </w:style>
  <w:style w:type="table" w:styleId="Web1">
    <w:name w:val="Table Web 1"/>
    <w:basedOn w:val="a1"/>
    <w:rsid w:val="002457F2"/>
    <w:pPr>
      <w:widowControl w:val="0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5">
    <w:name w:val="Balloon Text"/>
    <w:basedOn w:val="a"/>
    <w:link w:val="af6"/>
    <w:semiHidden/>
    <w:unhideWhenUsed/>
    <w:rsid w:val="003E457B"/>
    <w:rPr>
      <w:rFonts w:ascii="Arial" w:eastAsia="ＭＳ ゴシック" w:hAnsi="Arial"/>
      <w:sz w:val="18"/>
      <w:szCs w:val="18"/>
    </w:rPr>
  </w:style>
  <w:style w:type="character" w:customStyle="1" w:styleId="af6">
    <w:name w:val="吹き出し (文字)"/>
    <w:link w:val="af5"/>
    <w:semiHidden/>
    <w:rsid w:val="003E457B"/>
    <w:rPr>
      <w:rFonts w:ascii="Arial" w:eastAsia="ＭＳ ゴシック" w:hAnsi="Arial" w:cs="Times New Roman"/>
      <w:kern w:val="2"/>
      <w:sz w:val="18"/>
      <w:szCs w:val="18"/>
    </w:rPr>
  </w:style>
  <w:style w:type="paragraph" w:styleId="af7">
    <w:name w:val="Date"/>
    <w:basedOn w:val="a"/>
    <w:next w:val="a"/>
    <w:link w:val="af8"/>
    <w:rsid w:val="00A44077"/>
  </w:style>
  <w:style w:type="character" w:customStyle="1" w:styleId="af8">
    <w:name w:val="日付 (文字)"/>
    <w:basedOn w:val="a0"/>
    <w:link w:val="af7"/>
    <w:rsid w:val="00A44077"/>
    <w:rPr>
      <w:kern w:val="2"/>
      <w:sz w:val="22"/>
    </w:rPr>
  </w:style>
  <w:style w:type="character" w:customStyle="1" w:styleId="a4">
    <w:name w:val="ヘッダー (文字)"/>
    <w:basedOn w:val="a0"/>
    <w:link w:val="a3"/>
    <w:rsid w:val="009A5442"/>
    <w:rPr>
      <w:kern w:val="2"/>
      <w:sz w:val="22"/>
    </w:rPr>
  </w:style>
  <w:style w:type="character" w:customStyle="1" w:styleId="a6">
    <w:name w:val="フッター (文字)"/>
    <w:basedOn w:val="a0"/>
    <w:link w:val="a5"/>
    <w:rsid w:val="009A5442"/>
    <w:rPr>
      <w:kern w:val="2"/>
      <w:sz w:val="22"/>
    </w:rPr>
  </w:style>
  <w:style w:type="character" w:customStyle="1" w:styleId="20">
    <w:name w:val="本文インデント 2 (文字)"/>
    <w:basedOn w:val="a0"/>
    <w:link w:val="2"/>
    <w:rsid w:val="009A5442"/>
    <w:rPr>
      <w:kern w:val="2"/>
      <w:sz w:val="22"/>
    </w:rPr>
  </w:style>
  <w:style w:type="character" w:customStyle="1" w:styleId="a9">
    <w:name w:val="本文インデント (文字)"/>
    <w:basedOn w:val="a0"/>
    <w:link w:val="a8"/>
    <w:rsid w:val="009A5442"/>
    <w:rPr>
      <w:kern w:val="2"/>
      <w:sz w:val="22"/>
    </w:rPr>
  </w:style>
  <w:style w:type="paragraph" w:styleId="3">
    <w:name w:val="Body Text Indent 3"/>
    <w:basedOn w:val="a"/>
    <w:link w:val="30"/>
    <w:rsid w:val="009A5442"/>
    <w:pPr>
      <w:ind w:left="220" w:firstLine="220"/>
    </w:pPr>
    <w:rPr>
      <w:rFonts w:ascii="ＭＳ 明朝"/>
      <w:kern w:val="0"/>
      <w:sz w:val="20"/>
    </w:rPr>
  </w:style>
  <w:style w:type="character" w:customStyle="1" w:styleId="30">
    <w:name w:val="本文インデント 3 (文字)"/>
    <w:basedOn w:val="a0"/>
    <w:link w:val="3"/>
    <w:rsid w:val="009A5442"/>
    <w:rPr>
      <w:rFonts w:ascii="ＭＳ 明朝"/>
    </w:rPr>
  </w:style>
  <w:style w:type="table" w:styleId="af9">
    <w:name w:val="Table Grid"/>
    <w:basedOn w:val="a1"/>
    <w:rsid w:val="009A5442"/>
    <w:pPr>
      <w:widowControl w:val="0"/>
      <w:jc w:val="both"/>
    </w:pPr>
    <w:rPr>
      <w:rFonts w:ascii="ＭＳ 明朝" w:eastAsia="ＭＳ Ｐゴシック" w:cs="ＭＳ Ｐゴシック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TML">
    <w:name w:val="HTML Typewriter"/>
    <w:uiPriority w:val="99"/>
    <w:unhideWhenUsed/>
    <w:rsid w:val="009A5442"/>
    <w:rPr>
      <w:rFonts w:ascii="ＭＳ ゴシック" w:eastAsia="ＭＳ ゴシック" w:hAnsi="ＭＳ ゴシック" w:cs="ＭＳ ゴシック"/>
      <w:sz w:val="24"/>
      <w:szCs w:val="24"/>
    </w:rPr>
  </w:style>
  <w:style w:type="character" w:customStyle="1" w:styleId="threeindextxt">
    <w:name w:val="three_index_txt"/>
    <w:rsid w:val="009A5442"/>
  </w:style>
  <w:style w:type="paragraph" w:customStyle="1" w:styleId="1">
    <w:name w:val="附則単独・1字下げ"/>
    <w:basedOn w:val="a"/>
    <w:link w:val="10"/>
    <w:qFormat/>
    <w:rsid w:val="009A5442"/>
    <w:pPr>
      <w:ind w:firstLineChars="100" w:firstLine="220"/>
    </w:pPr>
    <w:rPr>
      <w:rFonts w:ascii="ＭＳ 明朝"/>
      <w:kern w:val="0"/>
      <w:sz w:val="20"/>
    </w:rPr>
  </w:style>
  <w:style w:type="character" w:customStyle="1" w:styleId="10">
    <w:name w:val="附則単独・1字下げ (文字)"/>
    <w:link w:val="1"/>
    <w:rsid w:val="009A5442"/>
    <w:rPr>
      <w:rFonts w:ascii="ＭＳ 明朝"/>
    </w:rPr>
  </w:style>
  <w:style w:type="paragraph" w:customStyle="1" w:styleId="01">
    <w:name w:val="01題名・附則"/>
    <w:basedOn w:val="1"/>
    <w:link w:val="010"/>
    <w:qFormat/>
    <w:rsid w:val="009A5442"/>
    <w:pPr>
      <w:ind w:leftChars="300" w:left="660" w:firstLineChars="0" w:firstLine="0"/>
    </w:pPr>
  </w:style>
  <w:style w:type="character" w:customStyle="1" w:styleId="010">
    <w:name w:val="01題名・附則 (文字)"/>
    <w:link w:val="01"/>
    <w:rsid w:val="009A5442"/>
    <w:rPr>
      <w:rFonts w:ascii="ＭＳ 明朝"/>
    </w:rPr>
  </w:style>
  <w:style w:type="paragraph" w:customStyle="1" w:styleId="02">
    <w:name w:val="02見出し"/>
    <w:basedOn w:val="03"/>
    <w:link w:val="020"/>
    <w:qFormat/>
    <w:rsid w:val="009A5442"/>
    <w:pPr>
      <w:ind w:leftChars="100" w:left="100" w:firstLineChars="0" w:firstLine="0"/>
    </w:pPr>
  </w:style>
  <w:style w:type="paragraph" w:customStyle="1" w:styleId="03">
    <w:name w:val="03本則条項"/>
    <w:basedOn w:val="a"/>
    <w:link w:val="030"/>
    <w:qFormat/>
    <w:rsid w:val="009A5442"/>
    <w:pPr>
      <w:ind w:left="220" w:hangingChars="100" w:hanging="220"/>
    </w:pPr>
    <w:rPr>
      <w:rFonts w:ascii="ＭＳ 明朝"/>
      <w:kern w:val="0"/>
      <w:sz w:val="20"/>
    </w:rPr>
  </w:style>
  <w:style w:type="character" w:customStyle="1" w:styleId="030">
    <w:name w:val="03本則条項 (文字)"/>
    <w:link w:val="03"/>
    <w:rsid w:val="009A5442"/>
    <w:rPr>
      <w:rFonts w:ascii="ＭＳ 明朝"/>
    </w:rPr>
  </w:style>
  <w:style w:type="character" w:customStyle="1" w:styleId="020">
    <w:name w:val="02見出し (文字)"/>
    <w:link w:val="02"/>
    <w:rsid w:val="009A5442"/>
    <w:rPr>
      <w:rFonts w:ascii="ＭＳ 明朝"/>
    </w:rPr>
  </w:style>
  <w:style w:type="paragraph" w:styleId="afa">
    <w:name w:val="List Paragraph"/>
    <w:basedOn w:val="a"/>
    <w:uiPriority w:val="34"/>
    <w:qFormat/>
    <w:rsid w:val="009A5442"/>
    <w:pPr>
      <w:ind w:leftChars="400" w:left="840"/>
    </w:pPr>
    <w:rPr>
      <w:rFonts w:ascii="ＭＳ 明朝"/>
      <w:kern w:val="0"/>
      <w:sz w:val="20"/>
    </w:rPr>
  </w:style>
  <w:style w:type="paragraph" w:customStyle="1" w:styleId="Default">
    <w:name w:val="Default"/>
    <w:rsid w:val="009A5442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  <w:style w:type="paragraph" w:customStyle="1" w:styleId="21">
    <w:name w:val="本文インデント 21"/>
    <w:basedOn w:val="a"/>
    <w:rsid w:val="009A5442"/>
    <w:pPr>
      <w:ind w:left="220" w:hanging="220"/>
    </w:pPr>
  </w:style>
  <w:style w:type="character" w:styleId="afb">
    <w:name w:val="annotation reference"/>
    <w:basedOn w:val="a0"/>
    <w:semiHidden/>
    <w:unhideWhenUsed/>
    <w:rsid w:val="009A5442"/>
    <w:rPr>
      <w:sz w:val="18"/>
      <w:szCs w:val="18"/>
    </w:rPr>
  </w:style>
  <w:style w:type="paragraph" w:styleId="afc">
    <w:name w:val="annotation text"/>
    <w:basedOn w:val="a"/>
    <w:link w:val="afd"/>
    <w:semiHidden/>
    <w:unhideWhenUsed/>
    <w:rsid w:val="009A5442"/>
    <w:pPr>
      <w:jc w:val="left"/>
    </w:pPr>
    <w:rPr>
      <w:rFonts w:ascii="ＭＳ 明朝"/>
      <w:kern w:val="0"/>
      <w:sz w:val="20"/>
    </w:rPr>
  </w:style>
  <w:style w:type="character" w:customStyle="1" w:styleId="afd">
    <w:name w:val="コメント文字列 (文字)"/>
    <w:basedOn w:val="a0"/>
    <w:link w:val="afc"/>
    <w:semiHidden/>
    <w:rsid w:val="009A5442"/>
    <w:rPr>
      <w:rFonts w:ascii="ＭＳ 明朝"/>
    </w:rPr>
  </w:style>
  <w:style w:type="paragraph" w:styleId="afe">
    <w:name w:val="annotation subject"/>
    <w:basedOn w:val="afc"/>
    <w:next w:val="afc"/>
    <w:link w:val="aff"/>
    <w:semiHidden/>
    <w:unhideWhenUsed/>
    <w:rsid w:val="009A5442"/>
    <w:rPr>
      <w:b/>
      <w:bCs/>
    </w:rPr>
  </w:style>
  <w:style w:type="character" w:customStyle="1" w:styleId="aff">
    <w:name w:val="コメント内容 (文字)"/>
    <w:basedOn w:val="afd"/>
    <w:link w:val="afe"/>
    <w:semiHidden/>
    <w:rsid w:val="009A5442"/>
    <w:rPr>
      <w:rFonts w:ascii="ＭＳ 明朝"/>
      <w:b/>
      <w:bCs/>
    </w:rPr>
  </w:style>
  <w:style w:type="paragraph" w:styleId="aff0">
    <w:name w:val="Revision"/>
    <w:hidden/>
    <w:uiPriority w:val="99"/>
    <w:semiHidden/>
    <w:rsid w:val="009A5442"/>
    <w:rPr>
      <w:rFonts w:ascii="ＭＳ 明朝"/>
    </w:rPr>
  </w:style>
  <w:style w:type="table" w:customStyle="1" w:styleId="11">
    <w:name w:val="表 (格子)1"/>
    <w:basedOn w:val="a1"/>
    <w:next w:val="af9"/>
    <w:uiPriority w:val="39"/>
    <w:rsid w:val="009A5442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表 (格子)2"/>
    <w:basedOn w:val="a1"/>
    <w:next w:val="af9"/>
    <w:uiPriority w:val="59"/>
    <w:rsid w:val="009A5442"/>
    <w:pPr>
      <w:widowControl w:val="0"/>
      <w:jc w:val="both"/>
    </w:pPr>
    <w:rPr>
      <w:rFonts w:ascii="ＭＳ 明朝" w:eastAsia="ＭＳ Ｐゴシック" w:cs="ＭＳ Ｐゴシック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表 (格子)3"/>
    <w:basedOn w:val="a1"/>
    <w:next w:val="af9"/>
    <w:uiPriority w:val="39"/>
    <w:rsid w:val="009A5442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1">
    <w:name w:val="Unresolved Mention"/>
    <w:basedOn w:val="a0"/>
    <w:uiPriority w:val="99"/>
    <w:semiHidden/>
    <w:unhideWhenUsed/>
    <w:rsid w:val="00711CB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Profiles\ms3730\&#65411;&#65438;&#65405;&#65400;&#65412;&#65391;&#65420;&#65439;\&#35696;&#26696;&#26360;&#24335;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F87B13-8BCE-4F1D-8FC5-B35E41FBE3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議案書式.dot</Template>
  <TotalTime>1</TotalTime>
  <Pages>1</Pages>
  <Words>78</Words>
  <Characters>446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議案第○○号</vt:lpstr>
      <vt:lpstr>議案第○○号</vt:lpstr>
    </vt:vector>
  </TitlesOfParts>
  <Company>上越市役所</Company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議案第○○号</dc:title>
  <dc:creator>西山耕太郎</dc:creator>
  <cp:lastModifiedBy>青木 諒太郎（産業政策課）</cp:lastModifiedBy>
  <cp:revision>2</cp:revision>
  <cp:lastPrinted>2026-07-31T09:47:00Z</cp:lastPrinted>
  <dcterms:created xsi:type="dcterms:W3CDTF">2026-07-31T09:47:00Z</dcterms:created>
  <dcterms:modified xsi:type="dcterms:W3CDTF">2026-07-31T09:47:00Z</dcterms:modified>
</cp:coreProperties>
</file>