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11A1" w14:textId="5ED45D53" w:rsidR="00B9039E" w:rsidRPr="00F66575" w:rsidRDefault="00B9039E" w:rsidP="00B9039E">
      <w:pPr>
        <w:rPr>
          <w:rFonts w:hAnsi="ＭＳ 明朝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第８号様式（第</w:t>
      </w:r>
      <w:r w:rsidR="002F1C30" w:rsidRPr="00F66575">
        <w:rPr>
          <w:rFonts w:hAnsi="ＭＳ 明朝" w:hint="eastAsia"/>
          <w:color w:val="000000"/>
          <w:szCs w:val="22"/>
        </w:rPr>
        <w:t>９</w:t>
      </w:r>
      <w:r w:rsidRPr="00F66575">
        <w:rPr>
          <w:rFonts w:hAnsi="ＭＳ 明朝" w:hint="eastAsia"/>
          <w:color w:val="000000"/>
          <w:szCs w:val="22"/>
        </w:rPr>
        <w:t>条関係）</w:t>
      </w:r>
    </w:p>
    <w:p w14:paraId="62ED7ABC" w14:textId="77777777" w:rsidR="00460594" w:rsidRPr="00F66575" w:rsidRDefault="00460594" w:rsidP="00B9039E">
      <w:pPr>
        <w:rPr>
          <w:rFonts w:hAnsi="ＭＳ 明朝"/>
          <w:color w:val="000000"/>
          <w:szCs w:val="22"/>
        </w:rPr>
      </w:pPr>
    </w:p>
    <w:p w14:paraId="3CC50F80" w14:textId="77777777" w:rsidR="00B9039E" w:rsidRPr="00F66575" w:rsidRDefault="00B9039E" w:rsidP="00B9039E">
      <w:pPr>
        <w:spacing w:line="300" w:lineRule="exact"/>
        <w:jc w:val="center"/>
        <w:rPr>
          <w:rFonts w:ascii="ＭＳ ゴシック" w:eastAsia="ＭＳ ゴシック" w:hAnsi="ＭＳ ゴシック"/>
          <w:color w:val="000000"/>
          <w:szCs w:val="22"/>
        </w:rPr>
      </w:pPr>
      <w:r w:rsidRPr="00F66575">
        <w:rPr>
          <w:rFonts w:hAnsi="ＭＳ 明朝" w:hint="eastAsia"/>
          <w:color w:val="000000"/>
          <w:szCs w:val="22"/>
        </w:rPr>
        <w:t>事業結果報告書</w:t>
      </w:r>
    </w:p>
    <w:p w14:paraId="1ADDFF9A" w14:textId="77777777" w:rsidR="00B9039E" w:rsidRPr="00F66575" w:rsidRDefault="00B9039E" w:rsidP="00B9039E">
      <w:pPr>
        <w:spacing w:line="300" w:lineRule="exact"/>
        <w:rPr>
          <w:rFonts w:hAnsi="ＭＳ 明朝"/>
          <w:color w:val="000000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5989"/>
      </w:tblGrid>
      <w:tr w:rsidR="00B9039E" w:rsidRPr="00F66575" w14:paraId="3F605505" w14:textId="77777777" w:rsidTr="00185D9D">
        <w:trPr>
          <w:trHeight w:val="735"/>
        </w:trPr>
        <w:tc>
          <w:tcPr>
            <w:tcW w:w="2898" w:type="dxa"/>
            <w:vAlign w:val="center"/>
          </w:tcPr>
          <w:p w14:paraId="51A37835" w14:textId="428DF244" w:rsidR="00B9039E" w:rsidRPr="00F66575" w:rsidRDefault="00184498" w:rsidP="00FD409B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補助対象事業名</w:t>
            </w:r>
          </w:p>
          <w:p w14:paraId="07476B1D" w14:textId="77777777" w:rsidR="00B9039E" w:rsidRPr="00F66575" w:rsidRDefault="00B9039E" w:rsidP="00FD409B">
            <w:pPr>
              <w:jc w:val="center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pacing w:val="110"/>
                <w:kern w:val="0"/>
                <w:szCs w:val="22"/>
                <w:fitText w:val="2860" w:id="-412297727"/>
              </w:rPr>
              <w:t>（事業の概要</w:t>
            </w:r>
            <w:r w:rsidRPr="00F66575">
              <w:rPr>
                <w:rFonts w:hint="eastAsia"/>
                <w:color w:val="000000"/>
                <w:kern w:val="0"/>
                <w:szCs w:val="22"/>
                <w:fitText w:val="2860" w:id="-412297727"/>
              </w:rPr>
              <w:t>）</w:t>
            </w:r>
          </w:p>
        </w:tc>
        <w:tc>
          <w:tcPr>
            <w:tcW w:w="6167" w:type="dxa"/>
            <w:vAlign w:val="center"/>
          </w:tcPr>
          <w:p w14:paraId="59E4F38D" w14:textId="77777777" w:rsidR="00B9039E" w:rsidRPr="00F66575" w:rsidRDefault="00B9039E" w:rsidP="00FD409B">
            <w:pPr>
              <w:jc w:val="left"/>
              <w:rPr>
                <w:color w:val="000000"/>
                <w:szCs w:val="22"/>
              </w:rPr>
            </w:pPr>
          </w:p>
        </w:tc>
      </w:tr>
      <w:tr w:rsidR="00B9039E" w:rsidRPr="00F66575" w14:paraId="6F7945DB" w14:textId="77777777" w:rsidTr="00185D9D">
        <w:trPr>
          <w:trHeight w:val="735"/>
        </w:trPr>
        <w:tc>
          <w:tcPr>
            <w:tcW w:w="2898" w:type="dxa"/>
            <w:vAlign w:val="center"/>
          </w:tcPr>
          <w:p w14:paraId="2EC079B7" w14:textId="77777777" w:rsidR="002A5194" w:rsidRPr="00F66575" w:rsidRDefault="00B9039E" w:rsidP="002A5194">
            <w:pPr>
              <w:jc w:val="distribute"/>
              <w:rPr>
                <w:rFonts w:hAnsi="ＭＳ 明朝"/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事業者の名称及び</w:t>
            </w:r>
          </w:p>
          <w:p w14:paraId="3EB4E1C6" w14:textId="3764BD57" w:rsidR="00B9039E" w:rsidRPr="00F66575" w:rsidRDefault="00B9039E" w:rsidP="002A5194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Ansi="ＭＳ 明朝" w:hint="eastAsia"/>
                <w:color w:val="000000"/>
                <w:szCs w:val="22"/>
              </w:rPr>
              <w:t>代表者の</w:t>
            </w:r>
            <w:r w:rsidRPr="00F66575">
              <w:rPr>
                <w:rFonts w:hAnsi="ＭＳ 明朝" w:hint="eastAsia"/>
                <w:szCs w:val="22"/>
              </w:rPr>
              <w:t>役職・</w:t>
            </w:r>
            <w:r w:rsidRPr="00F66575">
              <w:rPr>
                <w:rFonts w:hAnsi="ＭＳ 明朝" w:hint="eastAsia"/>
                <w:color w:val="000000"/>
                <w:szCs w:val="22"/>
              </w:rPr>
              <w:t>氏名</w:t>
            </w:r>
          </w:p>
        </w:tc>
        <w:tc>
          <w:tcPr>
            <w:tcW w:w="6167" w:type="dxa"/>
            <w:vAlign w:val="center"/>
          </w:tcPr>
          <w:p w14:paraId="3C46495D" w14:textId="77777777" w:rsidR="00B9039E" w:rsidRPr="00F66575" w:rsidRDefault="00B9039E" w:rsidP="00FD409B">
            <w:pPr>
              <w:rPr>
                <w:color w:val="000000"/>
                <w:szCs w:val="22"/>
              </w:rPr>
            </w:pPr>
          </w:p>
        </w:tc>
      </w:tr>
      <w:tr w:rsidR="00B9039E" w:rsidRPr="00F66575" w14:paraId="14FAFCE0" w14:textId="77777777" w:rsidTr="00185D9D">
        <w:trPr>
          <w:trHeight w:val="735"/>
        </w:trPr>
        <w:tc>
          <w:tcPr>
            <w:tcW w:w="2898" w:type="dxa"/>
            <w:vAlign w:val="center"/>
          </w:tcPr>
          <w:p w14:paraId="1A79D0EE" w14:textId="0FBC3608" w:rsidR="00B9039E" w:rsidRPr="00F66575" w:rsidRDefault="00B9039E" w:rsidP="00FD409B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事業の完了年月日</w:t>
            </w:r>
          </w:p>
        </w:tc>
        <w:tc>
          <w:tcPr>
            <w:tcW w:w="6167" w:type="dxa"/>
            <w:vAlign w:val="center"/>
          </w:tcPr>
          <w:p w14:paraId="4E51035E" w14:textId="77777777" w:rsidR="00B9039E" w:rsidRPr="00F66575" w:rsidRDefault="00B9039E" w:rsidP="00FD409B">
            <w:pPr>
              <w:jc w:val="center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年　　月　　日</w:t>
            </w:r>
          </w:p>
        </w:tc>
      </w:tr>
      <w:tr w:rsidR="00B9039E" w:rsidRPr="00F66575" w14:paraId="3DD2BB52" w14:textId="77777777" w:rsidTr="00185D9D">
        <w:trPr>
          <w:trHeight w:val="3204"/>
        </w:trPr>
        <w:tc>
          <w:tcPr>
            <w:tcW w:w="2898" w:type="dxa"/>
            <w:vAlign w:val="center"/>
          </w:tcPr>
          <w:p w14:paraId="09910217" w14:textId="427197A4" w:rsidR="006261D4" w:rsidRPr="00F66575" w:rsidRDefault="00B9039E" w:rsidP="006261D4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事業の経過</w:t>
            </w:r>
          </w:p>
          <w:p w14:paraId="7BC3DB0A" w14:textId="5E5F501B" w:rsidR="00B9039E" w:rsidRPr="00F66575" w:rsidRDefault="00B9039E" w:rsidP="006261D4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kern w:val="0"/>
                <w:szCs w:val="22"/>
              </w:rPr>
              <w:t>及び結果</w:t>
            </w:r>
          </w:p>
        </w:tc>
        <w:tc>
          <w:tcPr>
            <w:tcW w:w="6167" w:type="dxa"/>
            <w:vAlign w:val="center"/>
          </w:tcPr>
          <w:p w14:paraId="23B6FB48" w14:textId="77777777" w:rsidR="00B9039E" w:rsidRPr="00F66575" w:rsidRDefault="00B9039E" w:rsidP="00FD409B">
            <w:pPr>
              <w:rPr>
                <w:color w:val="000000"/>
                <w:szCs w:val="22"/>
              </w:rPr>
            </w:pPr>
          </w:p>
        </w:tc>
      </w:tr>
      <w:tr w:rsidR="00B11944" w:rsidRPr="00F66575" w14:paraId="78E15E19" w14:textId="77777777" w:rsidTr="00185D9D">
        <w:trPr>
          <w:trHeight w:val="3204"/>
        </w:trPr>
        <w:tc>
          <w:tcPr>
            <w:tcW w:w="2898" w:type="dxa"/>
            <w:vAlign w:val="center"/>
          </w:tcPr>
          <w:p w14:paraId="431BD04D" w14:textId="53BCD11F" w:rsidR="00B11944" w:rsidRPr="00F66575" w:rsidRDefault="00B11944" w:rsidP="006261D4">
            <w:pPr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事業の実施内容</w:t>
            </w:r>
          </w:p>
        </w:tc>
        <w:tc>
          <w:tcPr>
            <w:tcW w:w="6167" w:type="dxa"/>
            <w:vAlign w:val="center"/>
          </w:tcPr>
          <w:p w14:paraId="1D12E4D4" w14:textId="77777777" w:rsidR="00B11944" w:rsidRPr="00F66575" w:rsidRDefault="00B11944" w:rsidP="00FD409B">
            <w:pPr>
              <w:rPr>
                <w:color w:val="000000"/>
                <w:szCs w:val="22"/>
              </w:rPr>
            </w:pPr>
          </w:p>
        </w:tc>
      </w:tr>
      <w:tr w:rsidR="00B9039E" w:rsidRPr="00585A03" w14:paraId="0A1C9283" w14:textId="77777777" w:rsidTr="00185D9D">
        <w:trPr>
          <w:trHeight w:val="2212"/>
        </w:trPr>
        <w:tc>
          <w:tcPr>
            <w:tcW w:w="2898" w:type="dxa"/>
            <w:vAlign w:val="center"/>
          </w:tcPr>
          <w:p w14:paraId="5868FB2D" w14:textId="5E2D8C00" w:rsidR="00B9039E" w:rsidRPr="00585A03" w:rsidRDefault="00B11944" w:rsidP="00E77A01">
            <w:pPr>
              <w:ind w:rightChars="17" w:right="37"/>
              <w:jc w:val="distribute"/>
              <w:rPr>
                <w:color w:val="000000"/>
                <w:szCs w:val="22"/>
              </w:rPr>
            </w:pPr>
            <w:r w:rsidRPr="00F66575">
              <w:rPr>
                <w:rFonts w:hint="eastAsia"/>
                <w:color w:val="000000"/>
                <w:szCs w:val="22"/>
              </w:rPr>
              <w:t>事業継続に対する効果</w:t>
            </w:r>
          </w:p>
        </w:tc>
        <w:tc>
          <w:tcPr>
            <w:tcW w:w="6167" w:type="dxa"/>
            <w:vAlign w:val="center"/>
          </w:tcPr>
          <w:p w14:paraId="4E78C4A3" w14:textId="77777777" w:rsidR="00B9039E" w:rsidRPr="00585A03" w:rsidRDefault="00B9039E" w:rsidP="00FD409B">
            <w:pPr>
              <w:rPr>
                <w:color w:val="000000"/>
                <w:szCs w:val="22"/>
              </w:rPr>
            </w:pPr>
          </w:p>
        </w:tc>
      </w:tr>
    </w:tbl>
    <w:p w14:paraId="3693F8A5" w14:textId="77777777" w:rsidR="00B9039E" w:rsidRPr="00585A03" w:rsidRDefault="00B9039E" w:rsidP="00331EB0">
      <w:pPr>
        <w:widowControl/>
        <w:spacing w:line="20" w:lineRule="exact"/>
        <w:jc w:val="left"/>
        <w:rPr>
          <w:rFonts w:asciiTheme="minorEastAsia" w:eastAsiaTheme="minorEastAsia" w:hAnsiTheme="minorEastAsia" w:cs="ＭＳ 明朝"/>
          <w:color w:val="000000" w:themeColor="text1"/>
          <w:sz w:val="21"/>
          <w:szCs w:val="21"/>
        </w:rPr>
      </w:pPr>
    </w:p>
    <w:sectPr w:rsidR="00B9039E" w:rsidRPr="00585A03" w:rsidSect="005A31B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462E7" w14:textId="77777777" w:rsidR="00544996" w:rsidRDefault="00544996">
      <w:r>
        <w:separator/>
      </w:r>
    </w:p>
  </w:endnote>
  <w:endnote w:type="continuationSeparator" w:id="0">
    <w:p w14:paraId="1F71DE49" w14:textId="77777777" w:rsidR="00544996" w:rsidRDefault="0054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5002C" w14:textId="77777777" w:rsidR="00544996" w:rsidRDefault="00544996">
      <w:r>
        <w:separator/>
      </w:r>
    </w:p>
  </w:footnote>
  <w:footnote w:type="continuationSeparator" w:id="0">
    <w:p w14:paraId="6C5B87D6" w14:textId="77777777" w:rsidR="00544996" w:rsidRDefault="00544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D1C"/>
    <w:multiLevelType w:val="hybridMultilevel"/>
    <w:tmpl w:val="7B74AE38"/>
    <w:lvl w:ilvl="0" w:tplc="6A862298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F003357"/>
    <w:multiLevelType w:val="hybridMultilevel"/>
    <w:tmpl w:val="FC4C8C56"/>
    <w:lvl w:ilvl="0" w:tplc="AFAE43D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1B57119F"/>
    <w:multiLevelType w:val="hybridMultilevel"/>
    <w:tmpl w:val="719288CC"/>
    <w:lvl w:ilvl="0" w:tplc="F69A3BB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16212D"/>
    <w:multiLevelType w:val="hybridMultilevel"/>
    <w:tmpl w:val="ABCA14BA"/>
    <w:lvl w:ilvl="0" w:tplc="99443DB4">
      <w:start w:val="5"/>
      <w:numFmt w:val="decimalEnclosedParen"/>
      <w:lvlText w:val="%1"/>
      <w:lvlJc w:val="left"/>
      <w:pPr>
        <w:ind w:left="220" w:hanging="2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086005"/>
    <w:multiLevelType w:val="hybridMultilevel"/>
    <w:tmpl w:val="92CC4266"/>
    <w:lvl w:ilvl="0" w:tplc="AE80D1D6">
      <w:start w:val="1"/>
      <w:numFmt w:val="decimalEnclosedParen"/>
      <w:lvlText w:val="%1"/>
      <w:lvlJc w:val="left"/>
      <w:pPr>
        <w:ind w:left="585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2F411130"/>
    <w:multiLevelType w:val="hybridMultilevel"/>
    <w:tmpl w:val="EB12C284"/>
    <w:lvl w:ilvl="0" w:tplc="B4A0ED0E">
      <w:start w:val="1"/>
      <w:numFmt w:val="decimalEnclosedParen"/>
      <w:lvlText w:val="%1"/>
      <w:lvlJc w:val="left"/>
      <w:pPr>
        <w:tabs>
          <w:tab w:val="num" w:pos="580"/>
        </w:tabs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32A06547"/>
    <w:multiLevelType w:val="hybridMultilevel"/>
    <w:tmpl w:val="32DC97D2"/>
    <w:lvl w:ilvl="0" w:tplc="B6102E00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3C078F0"/>
    <w:multiLevelType w:val="hybridMultilevel"/>
    <w:tmpl w:val="551CA842"/>
    <w:lvl w:ilvl="0" w:tplc="2942162E">
      <w:start w:val="5"/>
      <w:numFmt w:val="decimalEnclosedParen"/>
      <w:lvlText w:val="%1"/>
      <w:lvlJc w:val="left"/>
      <w:pPr>
        <w:ind w:left="518" w:hanging="23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8" w15:restartNumberingAfterBreak="0">
    <w:nsid w:val="37491D5A"/>
    <w:multiLevelType w:val="hybridMultilevel"/>
    <w:tmpl w:val="A8680F62"/>
    <w:lvl w:ilvl="0" w:tplc="F520947A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" w15:restartNumberingAfterBreak="0">
    <w:nsid w:val="3BD631BD"/>
    <w:multiLevelType w:val="hybridMultilevel"/>
    <w:tmpl w:val="E5208288"/>
    <w:lvl w:ilvl="0" w:tplc="0400B9AE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42421AEB"/>
    <w:multiLevelType w:val="hybridMultilevel"/>
    <w:tmpl w:val="8616724C"/>
    <w:lvl w:ilvl="0" w:tplc="1A1E589A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6C23FD7"/>
    <w:multiLevelType w:val="hybridMultilevel"/>
    <w:tmpl w:val="AD8A1A7A"/>
    <w:lvl w:ilvl="0" w:tplc="E230EC80">
      <w:start w:val="6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0338D0"/>
    <w:multiLevelType w:val="hybridMultilevel"/>
    <w:tmpl w:val="882C958E"/>
    <w:lvl w:ilvl="0" w:tplc="082032DA">
      <w:start w:val="1"/>
      <w:numFmt w:val="decimalEnclosedParen"/>
      <w:lvlText w:val="%1"/>
      <w:lvlJc w:val="left"/>
      <w:pPr>
        <w:ind w:left="64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3" w15:restartNumberingAfterBreak="0">
    <w:nsid w:val="599615BF"/>
    <w:multiLevelType w:val="hybridMultilevel"/>
    <w:tmpl w:val="72023A04"/>
    <w:lvl w:ilvl="0" w:tplc="1FE04CA2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F022A0F"/>
    <w:multiLevelType w:val="hybridMultilevel"/>
    <w:tmpl w:val="FA80AAEA"/>
    <w:lvl w:ilvl="0" w:tplc="632869F2">
      <w:start w:val="1"/>
      <w:numFmt w:val="decimalEnclosedParen"/>
      <w:lvlText w:val="%1"/>
      <w:lvlJc w:val="left"/>
      <w:pPr>
        <w:ind w:left="5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5F1E4B1C"/>
    <w:multiLevelType w:val="hybridMultilevel"/>
    <w:tmpl w:val="DAA6BF38"/>
    <w:lvl w:ilvl="0" w:tplc="575CE11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6" w15:restartNumberingAfterBreak="0">
    <w:nsid w:val="66B03091"/>
    <w:multiLevelType w:val="hybridMultilevel"/>
    <w:tmpl w:val="BD58586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6EF2E9F"/>
    <w:multiLevelType w:val="hybridMultilevel"/>
    <w:tmpl w:val="CE96F28E"/>
    <w:lvl w:ilvl="0" w:tplc="C262E0C6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64D2FC6"/>
    <w:multiLevelType w:val="hybridMultilevel"/>
    <w:tmpl w:val="F474A6DC"/>
    <w:lvl w:ilvl="0" w:tplc="C480DC3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C896142"/>
    <w:multiLevelType w:val="hybridMultilevel"/>
    <w:tmpl w:val="BE2633BC"/>
    <w:lvl w:ilvl="0" w:tplc="48AA07B4">
      <w:start w:val="2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num w:numId="1" w16cid:durableId="1859465861">
    <w:abstractNumId w:val="11"/>
  </w:num>
  <w:num w:numId="2" w16cid:durableId="81604606">
    <w:abstractNumId w:val="18"/>
  </w:num>
  <w:num w:numId="3" w16cid:durableId="1796830958">
    <w:abstractNumId w:val="5"/>
  </w:num>
  <w:num w:numId="4" w16cid:durableId="452750798">
    <w:abstractNumId w:val="10"/>
  </w:num>
  <w:num w:numId="5" w16cid:durableId="1690329306">
    <w:abstractNumId w:val="14"/>
  </w:num>
  <w:num w:numId="6" w16cid:durableId="1747265137">
    <w:abstractNumId w:val="8"/>
  </w:num>
  <w:num w:numId="7" w16cid:durableId="2124954577">
    <w:abstractNumId w:val="6"/>
  </w:num>
  <w:num w:numId="8" w16cid:durableId="1658534293">
    <w:abstractNumId w:val="0"/>
  </w:num>
  <w:num w:numId="9" w16cid:durableId="419303140">
    <w:abstractNumId w:val="2"/>
  </w:num>
  <w:num w:numId="10" w16cid:durableId="1437291787">
    <w:abstractNumId w:val="4"/>
  </w:num>
  <w:num w:numId="11" w16cid:durableId="1288899492">
    <w:abstractNumId w:val="16"/>
  </w:num>
  <w:num w:numId="12" w16cid:durableId="2131394368">
    <w:abstractNumId w:val="17"/>
  </w:num>
  <w:num w:numId="13" w16cid:durableId="284897409">
    <w:abstractNumId w:val="9"/>
  </w:num>
  <w:num w:numId="14" w16cid:durableId="1829637030">
    <w:abstractNumId w:val="12"/>
  </w:num>
  <w:num w:numId="15" w16cid:durableId="72749038">
    <w:abstractNumId w:val="13"/>
  </w:num>
  <w:num w:numId="16" w16cid:durableId="1990596865">
    <w:abstractNumId w:val="3"/>
  </w:num>
  <w:num w:numId="17" w16cid:durableId="1122959424">
    <w:abstractNumId w:val="1"/>
  </w:num>
  <w:num w:numId="18" w16cid:durableId="1545480581">
    <w:abstractNumId w:val="7"/>
  </w:num>
  <w:num w:numId="19" w16cid:durableId="480847437">
    <w:abstractNumId w:val="19"/>
  </w:num>
  <w:num w:numId="20" w16cid:durableId="1911495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215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93"/>
    <w:rsid w:val="00003E9E"/>
    <w:rsid w:val="0000681E"/>
    <w:rsid w:val="00015DBB"/>
    <w:rsid w:val="00016FE0"/>
    <w:rsid w:val="00020C8C"/>
    <w:rsid w:val="00021C2D"/>
    <w:rsid w:val="000244ED"/>
    <w:rsid w:val="00026B62"/>
    <w:rsid w:val="00036F7A"/>
    <w:rsid w:val="00037067"/>
    <w:rsid w:val="00043BF0"/>
    <w:rsid w:val="0004531A"/>
    <w:rsid w:val="00053321"/>
    <w:rsid w:val="000557DE"/>
    <w:rsid w:val="0005731D"/>
    <w:rsid w:val="00057814"/>
    <w:rsid w:val="00060FEF"/>
    <w:rsid w:val="00070A0D"/>
    <w:rsid w:val="00070F51"/>
    <w:rsid w:val="00073F2E"/>
    <w:rsid w:val="0007435D"/>
    <w:rsid w:val="00074386"/>
    <w:rsid w:val="00076311"/>
    <w:rsid w:val="00090A3C"/>
    <w:rsid w:val="00092A17"/>
    <w:rsid w:val="00093247"/>
    <w:rsid w:val="00095186"/>
    <w:rsid w:val="000A0656"/>
    <w:rsid w:val="000A074D"/>
    <w:rsid w:val="000A4D70"/>
    <w:rsid w:val="000A54ED"/>
    <w:rsid w:val="000A5D5B"/>
    <w:rsid w:val="000B097D"/>
    <w:rsid w:val="000B0F1B"/>
    <w:rsid w:val="000B67EE"/>
    <w:rsid w:val="000B72E8"/>
    <w:rsid w:val="000C552F"/>
    <w:rsid w:val="000D791C"/>
    <w:rsid w:val="000E0536"/>
    <w:rsid w:val="000E0ADF"/>
    <w:rsid w:val="000F63B3"/>
    <w:rsid w:val="000F6A49"/>
    <w:rsid w:val="00102765"/>
    <w:rsid w:val="001123FE"/>
    <w:rsid w:val="00114C42"/>
    <w:rsid w:val="0011575D"/>
    <w:rsid w:val="00117249"/>
    <w:rsid w:val="001248D9"/>
    <w:rsid w:val="00124DEC"/>
    <w:rsid w:val="0012548E"/>
    <w:rsid w:val="0012561E"/>
    <w:rsid w:val="00125D11"/>
    <w:rsid w:val="00127C56"/>
    <w:rsid w:val="001332C3"/>
    <w:rsid w:val="00136BFF"/>
    <w:rsid w:val="001372F0"/>
    <w:rsid w:val="0014332F"/>
    <w:rsid w:val="00145946"/>
    <w:rsid w:val="00166E0A"/>
    <w:rsid w:val="00167ECB"/>
    <w:rsid w:val="00172E4D"/>
    <w:rsid w:val="00180B0A"/>
    <w:rsid w:val="00184498"/>
    <w:rsid w:val="001855CF"/>
    <w:rsid w:val="00185D9D"/>
    <w:rsid w:val="00186835"/>
    <w:rsid w:val="00186C0C"/>
    <w:rsid w:val="00192883"/>
    <w:rsid w:val="001956F6"/>
    <w:rsid w:val="001B3F36"/>
    <w:rsid w:val="001B4FF2"/>
    <w:rsid w:val="001B6441"/>
    <w:rsid w:val="001B72A2"/>
    <w:rsid w:val="001B761B"/>
    <w:rsid w:val="001C156B"/>
    <w:rsid w:val="001C22EA"/>
    <w:rsid w:val="001C3F6E"/>
    <w:rsid w:val="001C6DF5"/>
    <w:rsid w:val="001D0CAE"/>
    <w:rsid w:val="001D198E"/>
    <w:rsid w:val="001D30AB"/>
    <w:rsid w:val="001D47FB"/>
    <w:rsid w:val="001D6356"/>
    <w:rsid w:val="001E09E3"/>
    <w:rsid w:val="001E1486"/>
    <w:rsid w:val="001E1D0B"/>
    <w:rsid w:val="001E20B3"/>
    <w:rsid w:val="001F1C53"/>
    <w:rsid w:val="001F5737"/>
    <w:rsid w:val="001F5883"/>
    <w:rsid w:val="0020006E"/>
    <w:rsid w:val="0020049C"/>
    <w:rsid w:val="0020070B"/>
    <w:rsid w:val="00206BE6"/>
    <w:rsid w:val="00210778"/>
    <w:rsid w:val="002157D4"/>
    <w:rsid w:val="00217801"/>
    <w:rsid w:val="00223B3D"/>
    <w:rsid w:val="00223FB6"/>
    <w:rsid w:val="002278DD"/>
    <w:rsid w:val="002316EA"/>
    <w:rsid w:val="00234792"/>
    <w:rsid w:val="00234DF3"/>
    <w:rsid w:val="00235020"/>
    <w:rsid w:val="0024202A"/>
    <w:rsid w:val="002457F2"/>
    <w:rsid w:val="00245D8C"/>
    <w:rsid w:val="00246650"/>
    <w:rsid w:val="002510F4"/>
    <w:rsid w:val="0025548E"/>
    <w:rsid w:val="00257324"/>
    <w:rsid w:val="002614B7"/>
    <w:rsid w:val="0026508C"/>
    <w:rsid w:val="002733FC"/>
    <w:rsid w:val="00273F34"/>
    <w:rsid w:val="00274843"/>
    <w:rsid w:val="00276416"/>
    <w:rsid w:val="00286786"/>
    <w:rsid w:val="00287A32"/>
    <w:rsid w:val="00287CBC"/>
    <w:rsid w:val="00292920"/>
    <w:rsid w:val="0029531D"/>
    <w:rsid w:val="002955C3"/>
    <w:rsid w:val="002A014A"/>
    <w:rsid w:val="002A5194"/>
    <w:rsid w:val="002A56B7"/>
    <w:rsid w:val="002B2A5E"/>
    <w:rsid w:val="002B3B84"/>
    <w:rsid w:val="002B46BD"/>
    <w:rsid w:val="002B521B"/>
    <w:rsid w:val="002C154A"/>
    <w:rsid w:val="002C4A58"/>
    <w:rsid w:val="002C527D"/>
    <w:rsid w:val="002C6DBF"/>
    <w:rsid w:val="002D57CF"/>
    <w:rsid w:val="002E0503"/>
    <w:rsid w:val="002E09AA"/>
    <w:rsid w:val="002E4F80"/>
    <w:rsid w:val="002E580A"/>
    <w:rsid w:val="002F1891"/>
    <w:rsid w:val="002F1C30"/>
    <w:rsid w:val="002F305A"/>
    <w:rsid w:val="002F31FE"/>
    <w:rsid w:val="002F70D3"/>
    <w:rsid w:val="002F75A3"/>
    <w:rsid w:val="00300CEC"/>
    <w:rsid w:val="00300E16"/>
    <w:rsid w:val="00312F7B"/>
    <w:rsid w:val="00314871"/>
    <w:rsid w:val="00326B26"/>
    <w:rsid w:val="00331EB0"/>
    <w:rsid w:val="00333562"/>
    <w:rsid w:val="003363B8"/>
    <w:rsid w:val="00340C45"/>
    <w:rsid w:val="00344CFC"/>
    <w:rsid w:val="00344EC3"/>
    <w:rsid w:val="00346B82"/>
    <w:rsid w:val="00350AF6"/>
    <w:rsid w:val="00350EC3"/>
    <w:rsid w:val="003521F0"/>
    <w:rsid w:val="00360764"/>
    <w:rsid w:val="003625DC"/>
    <w:rsid w:val="00366D16"/>
    <w:rsid w:val="00371D97"/>
    <w:rsid w:val="00372718"/>
    <w:rsid w:val="00387AF2"/>
    <w:rsid w:val="00392B4B"/>
    <w:rsid w:val="003A410C"/>
    <w:rsid w:val="003A6944"/>
    <w:rsid w:val="003B0D5A"/>
    <w:rsid w:val="003B1594"/>
    <w:rsid w:val="003B4FA1"/>
    <w:rsid w:val="003C01A5"/>
    <w:rsid w:val="003C251C"/>
    <w:rsid w:val="003C4B3A"/>
    <w:rsid w:val="003C5BCF"/>
    <w:rsid w:val="003D2A8A"/>
    <w:rsid w:val="003D2C02"/>
    <w:rsid w:val="003D3BDF"/>
    <w:rsid w:val="003D74CD"/>
    <w:rsid w:val="003D7E64"/>
    <w:rsid w:val="003E2556"/>
    <w:rsid w:val="003E457B"/>
    <w:rsid w:val="003E72A3"/>
    <w:rsid w:val="003F06B2"/>
    <w:rsid w:val="003F09F7"/>
    <w:rsid w:val="004005FD"/>
    <w:rsid w:val="00405BA7"/>
    <w:rsid w:val="004241AC"/>
    <w:rsid w:val="00425CAD"/>
    <w:rsid w:val="00426264"/>
    <w:rsid w:val="00432E78"/>
    <w:rsid w:val="0043335E"/>
    <w:rsid w:val="00434C10"/>
    <w:rsid w:val="00440DA8"/>
    <w:rsid w:val="00452366"/>
    <w:rsid w:val="004526C5"/>
    <w:rsid w:val="00456BB4"/>
    <w:rsid w:val="00457EDC"/>
    <w:rsid w:val="00460594"/>
    <w:rsid w:val="0046375D"/>
    <w:rsid w:val="00471A9D"/>
    <w:rsid w:val="0048094A"/>
    <w:rsid w:val="0048661D"/>
    <w:rsid w:val="00490B70"/>
    <w:rsid w:val="004932A3"/>
    <w:rsid w:val="00493881"/>
    <w:rsid w:val="00496F65"/>
    <w:rsid w:val="004A68F3"/>
    <w:rsid w:val="004B3F4C"/>
    <w:rsid w:val="004B6CC5"/>
    <w:rsid w:val="004C0099"/>
    <w:rsid w:val="004C6F11"/>
    <w:rsid w:val="004D1EAB"/>
    <w:rsid w:val="004D47BB"/>
    <w:rsid w:val="004D5099"/>
    <w:rsid w:val="004E0BB9"/>
    <w:rsid w:val="004E4A39"/>
    <w:rsid w:val="004E51E7"/>
    <w:rsid w:val="004F2828"/>
    <w:rsid w:val="004F3122"/>
    <w:rsid w:val="004F3460"/>
    <w:rsid w:val="004F4FBE"/>
    <w:rsid w:val="004F68CC"/>
    <w:rsid w:val="0050065B"/>
    <w:rsid w:val="00507049"/>
    <w:rsid w:val="00507284"/>
    <w:rsid w:val="005110BE"/>
    <w:rsid w:val="005123BC"/>
    <w:rsid w:val="005128D5"/>
    <w:rsid w:val="00513173"/>
    <w:rsid w:val="00513CE4"/>
    <w:rsid w:val="00517521"/>
    <w:rsid w:val="00522005"/>
    <w:rsid w:val="00525380"/>
    <w:rsid w:val="005319F2"/>
    <w:rsid w:val="00540ECE"/>
    <w:rsid w:val="00544996"/>
    <w:rsid w:val="0054763B"/>
    <w:rsid w:val="005512AB"/>
    <w:rsid w:val="00552B66"/>
    <w:rsid w:val="00552FE4"/>
    <w:rsid w:val="00554A70"/>
    <w:rsid w:val="00554BA3"/>
    <w:rsid w:val="00556957"/>
    <w:rsid w:val="00561020"/>
    <w:rsid w:val="00563437"/>
    <w:rsid w:val="00571D7A"/>
    <w:rsid w:val="005749DC"/>
    <w:rsid w:val="00585A03"/>
    <w:rsid w:val="00585F80"/>
    <w:rsid w:val="00587A70"/>
    <w:rsid w:val="005A31B7"/>
    <w:rsid w:val="005A3CBD"/>
    <w:rsid w:val="005B0BF6"/>
    <w:rsid w:val="005B4224"/>
    <w:rsid w:val="005B478A"/>
    <w:rsid w:val="005C2058"/>
    <w:rsid w:val="005C4C7E"/>
    <w:rsid w:val="005C624D"/>
    <w:rsid w:val="005D2A18"/>
    <w:rsid w:val="005D3B40"/>
    <w:rsid w:val="005D5A59"/>
    <w:rsid w:val="005E2B00"/>
    <w:rsid w:val="005E535F"/>
    <w:rsid w:val="005E7925"/>
    <w:rsid w:val="005F1924"/>
    <w:rsid w:val="005F2001"/>
    <w:rsid w:val="00602A24"/>
    <w:rsid w:val="0060410E"/>
    <w:rsid w:val="00607B2C"/>
    <w:rsid w:val="00612B55"/>
    <w:rsid w:val="00612EE7"/>
    <w:rsid w:val="006138F6"/>
    <w:rsid w:val="00620FD4"/>
    <w:rsid w:val="00621647"/>
    <w:rsid w:val="00624A18"/>
    <w:rsid w:val="006261D4"/>
    <w:rsid w:val="006311F9"/>
    <w:rsid w:val="00634810"/>
    <w:rsid w:val="00635058"/>
    <w:rsid w:val="00646633"/>
    <w:rsid w:val="00646CDD"/>
    <w:rsid w:val="0065113C"/>
    <w:rsid w:val="00656DD8"/>
    <w:rsid w:val="00657E50"/>
    <w:rsid w:val="00660CF9"/>
    <w:rsid w:val="006652C5"/>
    <w:rsid w:val="00667D43"/>
    <w:rsid w:val="0067227B"/>
    <w:rsid w:val="006809B7"/>
    <w:rsid w:val="006825B9"/>
    <w:rsid w:val="00682D95"/>
    <w:rsid w:val="00684143"/>
    <w:rsid w:val="006843BF"/>
    <w:rsid w:val="006878F2"/>
    <w:rsid w:val="00694B64"/>
    <w:rsid w:val="006A5D5C"/>
    <w:rsid w:val="006B6764"/>
    <w:rsid w:val="006B76EF"/>
    <w:rsid w:val="006C1A06"/>
    <w:rsid w:val="006D2EFB"/>
    <w:rsid w:val="006D4FAA"/>
    <w:rsid w:val="006E0D58"/>
    <w:rsid w:val="006E10E5"/>
    <w:rsid w:val="006E335A"/>
    <w:rsid w:val="006F437E"/>
    <w:rsid w:val="006F5B46"/>
    <w:rsid w:val="006F668F"/>
    <w:rsid w:val="006F77BE"/>
    <w:rsid w:val="0070059B"/>
    <w:rsid w:val="00705FA1"/>
    <w:rsid w:val="00706578"/>
    <w:rsid w:val="0070768C"/>
    <w:rsid w:val="00711728"/>
    <w:rsid w:val="00711CB4"/>
    <w:rsid w:val="007205FE"/>
    <w:rsid w:val="00726596"/>
    <w:rsid w:val="00732947"/>
    <w:rsid w:val="00732F29"/>
    <w:rsid w:val="0074263A"/>
    <w:rsid w:val="0074362A"/>
    <w:rsid w:val="00743B67"/>
    <w:rsid w:val="007447E9"/>
    <w:rsid w:val="007513D8"/>
    <w:rsid w:val="00751A62"/>
    <w:rsid w:val="00751F58"/>
    <w:rsid w:val="00754946"/>
    <w:rsid w:val="00755635"/>
    <w:rsid w:val="00760928"/>
    <w:rsid w:val="007630AA"/>
    <w:rsid w:val="00767940"/>
    <w:rsid w:val="0077009F"/>
    <w:rsid w:val="0077288A"/>
    <w:rsid w:val="00773989"/>
    <w:rsid w:val="00773B32"/>
    <w:rsid w:val="0077559D"/>
    <w:rsid w:val="007A1E74"/>
    <w:rsid w:val="007A3721"/>
    <w:rsid w:val="007A726A"/>
    <w:rsid w:val="007A78F5"/>
    <w:rsid w:val="007B0FE8"/>
    <w:rsid w:val="007B48BE"/>
    <w:rsid w:val="007B4904"/>
    <w:rsid w:val="007C4687"/>
    <w:rsid w:val="007D3905"/>
    <w:rsid w:val="007D3C48"/>
    <w:rsid w:val="007E1750"/>
    <w:rsid w:val="007E31DF"/>
    <w:rsid w:val="007F7961"/>
    <w:rsid w:val="008015B5"/>
    <w:rsid w:val="00806B6A"/>
    <w:rsid w:val="00810043"/>
    <w:rsid w:val="00810DD2"/>
    <w:rsid w:val="00813E74"/>
    <w:rsid w:val="0081438F"/>
    <w:rsid w:val="00825619"/>
    <w:rsid w:val="00832077"/>
    <w:rsid w:val="00835CE9"/>
    <w:rsid w:val="00842046"/>
    <w:rsid w:val="00845688"/>
    <w:rsid w:val="00850314"/>
    <w:rsid w:val="00850DB1"/>
    <w:rsid w:val="008517B4"/>
    <w:rsid w:val="00853D94"/>
    <w:rsid w:val="00855275"/>
    <w:rsid w:val="0085750F"/>
    <w:rsid w:val="00857B5E"/>
    <w:rsid w:val="00862C1F"/>
    <w:rsid w:val="00870AC1"/>
    <w:rsid w:val="00877D69"/>
    <w:rsid w:val="00880449"/>
    <w:rsid w:val="00881AF8"/>
    <w:rsid w:val="00885BE7"/>
    <w:rsid w:val="00893CBF"/>
    <w:rsid w:val="0089613E"/>
    <w:rsid w:val="00897698"/>
    <w:rsid w:val="00897E6E"/>
    <w:rsid w:val="008A0C1A"/>
    <w:rsid w:val="008A27F1"/>
    <w:rsid w:val="008A2A51"/>
    <w:rsid w:val="008A3964"/>
    <w:rsid w:val="008A6B94"/>
    <w:rsid w:val="008B003E"/>
    <w:rsid w:val="008B0868"/>
    <w:rsid w:val="008B3C2E"/>
    <w:rsid w:val="008B46B6"/>
    <w:rsid w:val="008C2DE4"/>
    <w:rsid w:val="008C5728"/>
    <w:rsid w:val="008C5E40"/>
    <w:rsid w:val="008D1CCF"/>
    <w:rsid w:val="008D49D2"/>
    <w:rsid w:val="008D682E"/>
    <w:rsid w:val="008E1887"/>
    <w:rsid w:val="008E3560"/>
    <w:rsid w:val="008E5BB1"/>
    <w:rsid w:val="008E60B4"/>
    <w:rsid w:val="008E61E6"/>
    <w:rsid w:val="008F4D74"/>
    <w:rsid w:val="0090391E"/>
    <w:rsid w:val="0091439E"/>
    <w:rsid w:val="009143F7"/>
    <w:rsid w:val="00915B2B"/>
    <w:rsid w:val="00916328"/>
    <w:rsid w:val="0093259D"/>
    <w:rsid w:val="009355F0"/>
    <w:rsid w:val="009445DC"/>
    <w:rsid w:val="00945B5C"/>
    <w:rsid w:val="00950C8E"/>
    <w:rsid w:val="00970E52"/>
    <w:rsid w:val="00975B75"/>
    <w:rsid w:val="00981802"/>
    <w:rsid w:val="00990EAB"/>
    <w:rsid w:val="00991701"/>
    <w:rsid w:val="00992848"/>
    <w:rsid w:val="009A02C9"/>
    <w:rsid w:val="009A0E7F"/>
    <w:rsid w:val="009A4CFC"/>
    <w:rsid w:val="009A5442"/>
    <w:rsid w:val="009A6BC1"/>
    <w:rsid w:val="009B0F78"/>
    <w:rsid w:val="009B1F1D"/>
    <w:rsid w:val="009B522A"/>
    <w:rsid w:val="009B5CA4"/>
    <w:rsid w:val="009C260E"/>
    <w:rsid w:val="009C2D95"/>
    <w:rsid w:val="009C3353"/>
    <w:rsid w:val="009D7DD0"/>
    <w:rsid w:val="009E2260"/>
    <w:rsid w:val="009E4BBA"/>
    <w:rsid w:val="009E7F37"/>
    <w:rsid w:val="009F5B1A"/>
    <w:rsid w:val="00A01805"/>
    <w:rsid w:val="00A05161"/>
    <w:rsid w:val="00A116F0"/>
    <w:rsid w:val="00A17F80"/>
    <w:rsid w:val="00A17FAC"/>
    <w:rsid w:val="00A205D3"/>
    <w:rsid w:val="00A2180A"/>
    <w:rsid w:val="00A21B8A"/>
    <w:rsid w:val="00A220AE"/>
    <w:rsid w:val="00A23558"/>
    <w:rsid w:val="00A25664"/>
    <w:rsid w:val="00A26E28"/>
    <w:rsid w:val="00A3305A"/>
    <w:rsid w:val="00A36B81"/>
    <w:rsid w:val="00A41077"/>
    <w:rsid w:val="00A44077"/>
    <w:rsid w:val="00A46863"/>
    <w:rsid w:val="00A538F1"/>
    <w:rsid w:val="00A54F54"/>
    <w:rsid w:val="00A573C5"/>
    <w:rsid w:val="00A65107"/>
    <w:rsid w:val="00A70040"/>
    <w:rsid w:val="00A72D74"/>
    <w:rsid w:val="00A8020C"/>
    <w:rsid w:val="00A82B0C"/>
    <w:rsid w:val="00A82E5F"/>
    <w:rsid w:val="00A96A30"/>
    <w:rsid w:val="00AA101A"/>
    <w:rsid w:val="00AB1FB5"/>
    <w:rsid w:val="00AC290E"/>
    <w:rsid w:val="00AC2B3B"/>
    <w:rsid w:val="00AD282B"/>
    <w:rsid w:val="00AD391D"/>
    <w:rsid w:val="00AE0792"/>
    <w:rsid w:val="00AE423B"/>
    <w:rsid w:val="00AE47A1"/>
    <w:rsid w:val="00AE4981"/>
    <w:rsid w:val="00B0428D"/>
    <w:rsid w:val="00B04973"/>
    <w:rsid w:val="00B11944"/>
    <w:rsid w:val="00B11EB8"/>
    <w:rsid w:val="00B13ED9"/>
    <w:rsid w:val="00B14BFC"/>
    <w:rsid w:val="00B2550A"/>
    <w:rsid w:val="00B27ED7"/>
    <w:rsid w:val="00B34424"/>
    <w:rsid w:val="00B41830"/>
    <w:rsid w:val="00B419BF"/>
    <w:rsid w:val="00B41A43"/>
    <w:rsid w:val="00B4232B"/>
    <w:rsid w:val="00B45964"/>
    <w:rsid w:val="00B46256"/>
    <w:rsid w:val="00B475A0"/>
    <w:rsid w:val="00B520E3"/>
    <w:rsid w:val="00B54638"/>
    <w:rsid w:val="00B60445"/>
    <w:rsid w:val="00B604A2"/>
    <w:rsid w:val="00B63090"/>
    <w:rsid w:val="00B67B3D"/>
    <w:rsid w:val="00B72126"/>
    <w:rsid w:val="00B7647A"/>
    <w:rsid w:val="00B843B7"/>
    <w:rsid w:val="00B84701"/>
    <w:rsid w:val="00B85BF7"/>
    <w:rsid w:val="00B86BBC"/>
    <w:rsid w:val="00B9039E"/>
    <w:rsid w:val="00B91AB3"/>
    <w:rsid w:val="00B95921"/>
    <w:rsid w:val="00B975D4"/>
    <w:rsid w:val="00BA06BE"/>
    <w:rsid w:val="00BA0F61"/>
    <w:rsid w:val="00BA17AF"/>
    <w:rsid w:val="00BA3707"/>
    <w:rsid w:val="00BA3C7E"/>
    <w:rsid w:val="00BA416D"/>
    <w:rsid w:val="00BA4178"/>
    <w:rsid w:val="00BB3594"/>
    <w:rsid w:val="00BB60ED"/>
    <w:rsid w:val="00BB7A4B"/>
    <w:rsid w:val="00BC2988"/>
    <w:rsid w:val="00BD1048"/>
    <w:rsid w:val="00BD7970"/>
    <w:rsid w:val="00BE72C2"/>
    <w:rsid w:val="00BF3CC7"/>
    <w:rsid w:val="00BF5EF8"/>
    <w:rsid w:val="00BF6415"/>
    <w:rsid w:val="00C00C05"/>
    <w:rsid w:val="00C00C34"/>
    <w:rsid w:val="00C03B11"/>
    <w:rsid w:val="00C04201"/>
    <w:rsid w:val="00C06383"/>
    <w:rsid w:val="00C10CBF"/>
    <w:rsid w:val="00C1493B"/>
    <w:rsid w:val="00C179F4"/>
    <w:rsid w:val="00C22C7F"/>
    <w:rsid w:val="00C24304"/>
    <w:rsid w:val="00C251F9"/>
    <w:rsid w:val="00C3228C"/>
    <w:rsid w:val="00C34AC6"/>
    <w:rsid w:val="00C3632F"/>
    <w:rsid w:val="00C44174"/>
    <w:rsid w:val="00C44489"/>
    <w:rsid w:val="00C46F3E"/>
    <w:rsid w:val="00C5128F"/>
    <w:rsid w:val="00C560BD"/>
    <w:rsid w:val="00C6442E"/>
    <w:rsid w:val="00C65F17"/>
    <w:rsid w:val="00C81E4E"/>
    <w:rsid w:val="00C85A88"/>
    <w:rsid w:val="00C86006"/>
    <w:rsid w:val="00C92BA7"/>
    <w:rsid w:val="00C9319B"/>
    <w:rsid w:val="00C9325D"/>
    <w:rsid w:val="00C9443E"/>
    <w:rsid w:val="00CA2DA7"/>
    <w:rsid w:val="00CA69F2"/>
    <w:rsid w:val="00CB0E6C"/>
    <w:rsid w:val="00CB5923"/>
    <w:rsid w:val="00CC0D70"/>
    <w:rsid w:val="00CC5C80"/>
    <w:rsid w:val="00CD29C3"/>
    <w:rsid w:val="00CD3AB2"/>
    <w:rsid w:val="00CD7929"/>
    <w:rsid w:val="00CE45AC"/>
    <w:rsid w:val="00CF0C29"/>
    <w:rsid w:val="00D00793"/>
    <w:rsid w:val="00D0562E"/>
    <w:rsid w:val="00D146E9"/>
    <w:rsid w:val="00D1769E"/>
    <w:rsid w:val="00D206DE"/>
    <w:rsid w:val="00D21F2E"/>
    <w:rsid w:val="00D23906"/>
    <w:rsid w:val="00D34F92"/>
    <w:rsid w:val="00D42FBA"/>
    <w:rsid w:val="00D51C4B"/>
    <w:rsid w:val="00D520E2"/>
    <w:rsid w:val="00D54C16"/>
    <w:rsid w:val="00D55204"/>
    <w:rsid w:val="00D576CA"/>
    <w:rsid w:val="00D72244"/>
    <w:rsid w:val="00D73AA6"/>
    <w:rsid w:val="00D84EB2"/>
    <w:rsid w:val="00D861E7"/>
    <w:rsid w:val="00D863D1"/>
    <w:rsid w:val="00D92542"/>
    <w:rsid w:val="00D958B7"/>
    <w:rsid w:val="00D95E88"/>
    <w:rsid w:val="00D9719C"/>
    <w:rsid w:val="00DA1F12"/>
    <w:rsid w:val="00DB038B"/>
    <w:rsid w:val="00DB1917"/>
    <w:rsid w:val="00DB50D3"/>
    <w:rsid w:val="00DB5990"/>
    <w:rsid w:val="00DD17F9"/>
    <w:rsid w:val="00DD335A"/>
    <w:rsid w:val="00DD5D33"/>
    <w:rsid w:val="00DE7405"/>
    <w:rsid w:val="00DF6813"/>
    <w:rsid w:val="00E02CC5"/>
    <w:rsid w:val="00E10943"/>
    <w:rsid w:val="00E2138C"/>
    <w:rsid w:val="00E214B9"/>
    <w:rsid w:val="00E22BB9"/>
    <w:rsid w:val="00E32E10"/>
    <w:rsid w:val="00E34029"/>
    <w:rsid w:val="00E343F7"/>
    <w:rsid w:val="00E34E2D"/>
    <w:rsid w:val="00E372A1"/>
    <w:rsid w:val="00E37E58"/>
    <w:rsid w:val="00E40C7D"/>
    <w:rsid w:val="00E57810"/>
    <w:rsid w:val="00E74FFE"/>
    <w:rsid w:val="00E77A01"/>
    <w:rsid w:val="00E77BA8"/>
    <w:rsid w:val="00E81E64"/>
    <w:rsid w:val="00E85222"/>
    <w:rsid w:val="00E85F86"/>
    <w:rsid w:val="00E906B5"/>
    <w:rsid w:val="00E94728"/>
    <w:rsid w:val="00E9707C"/>
    <w:rsid w:val="00EA332F"/>
    <w:rsid w:val="00EA548D"/>
    <w:rsid w:val="00EA5E38"/>
    <w:rsid w:val="00EB146C"/>
    <w:rsid w:val="00EB5022"/>
    <w:rsid w:val="00EB5A19"/>
    <w:rsid w:val="00EB6445"/>
    <w:rsid w:val="00EC15F8"/>
    <w:rsid w:val="00EC3584"/>
    <w:rsid w:val="00EC49D7"/>
    <w:rsid w:val="00EC4C97"/>
    <w:rsid w:val="00ED13BB"/>
    <w:rsid w:val="00ED58DF"/>
    <w:rsid w:val="00ED763A"/>
    <w:rsid w:val="00EE1FA4"/>
    <w:rsid w:val="00EE3221"/>
    <w:rsid w:val="00EE72AA"/>
    <w:rsid w:val="00EE7D95"/>
    <w:rsid w:val="00EF16A0"/>
    <w:rsid w:val="00EF4E18"/>
    <w:rsid w:val="00EF6C10"/>
    <w:rsid w:val="00F0224C"/>
    <w:rsid w:val="00F02352"/>
    <w:rsid w:val="00F04247"/>
    <w:rsid w:val="00F05B17"/>
    <w:rsid w:val="00F06968"/>
    <w:rsid w:val="00F06FBE"/>
    <w:rsid w:val="00F06FBF"/>
    <w:rsid w:val="00F16DD9"/>
    <w:rsid w:val="00F1754E"/>
    <w:rsid w:val="00F17D98"/>
    <w:rsid w:val="00F2340D"/>
    <w:rsid w:val="00F240D3"/>
    <w:rsid w:val="00F24378"/>
    <w:rsid w:val="00F32511"/>
    <w:rsid w:val="00F36E63"/>
    <w:rsid w:val="00F43959"/>
    <w:rsid w:val="00F5310C"/>
    <w:rsid w:val="00F57263"/>
    <w:rsid w:val="00F619B1"/>
    <w:rsid w:val="00F6634B"/>
    <w:rsid w:val="00F66575"/>
    <w:rsid w:val="00F70581"/>
    <w:rsid w:val="00F71D4F"/>
    <w:rsid w:val="00F73EBA"/>
    <w:rsid w:val="00F85035"/>
    <w:rsid w:val="00F95AEC"/>
    <w:rsid w:val="00F96936"/>
    <w:rsid w:val="00FA1A5F"/>
    <w:rsid w:val="00FA41C1"/>
    <w:rsid w:val="00FA79F6"/>
    <w:rsid w:val="00FC237C"/>
    <w:rsid w:val="00FC35CF"/>
    <w:rsid w:val="00FC45BC"/>
    <w:rsid w:val="00FC5399"/>
    <w:rsid w:val="00FE063E"/>
    <w:rsid w:val="00FF22DC"/>
    <w:rsid w:val="00F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1">
      <v:textbox inset="5.85pt,.7pt,5.85pt,.7pt"/>
    </o:shapedefaults>
    <o:shapelayout v:ext="edit">
      <o:idmap v:ext="edit" data="1"/>
    </o:shapelayout>
  </w:shapeDefaults>
  <w:decimalSymbol w:val="."/>
  <w:listSeparator w:val=","/>
  <w14:docId w14:val="59438721"/>
  <w15:docId w15:val="{38FB87D3-D183-4762-8770-0A05D186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684143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6B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A36B8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6B81"/>
  </w:style>
  <w:style w:type="paragraph" w:styleId="2">
    <w:name w:val="Body Text Indent 2"/>
    <w:basedOn w:val="a"/>
    <w:link w:val="20"/>
    <w:rsid w:val="00A36B81"/>
    <w:pPr>
      <w:ind w:left="220" w:hanging="220"/>
    </w:pPr>
  </w:style>
  <w:style w:type="paragraph" w:styleId="a8">
    <w:name w:val="Body Text Indent"/>
    <w:basedOn w:val="a"/>
    <w:link w:val="a9"/>
    <w:rsid w:val="00A36B81"/>
    <w:pPr>
      <w:ind w:left="220" w:hanging="220"/>
    </w:pPr>
  </w:style>
  <w:style w:type="character" w:styleId="aa">
    <w:name w:val="Hyperlink"/>
    <w:rsid w:val="00A36B81"/>
    <w:rPr>
      <w:color w:val="0000FF"/>
      <w:u w:val="single"/>
    </w:rPr>
  </w:style>
  <w:style w:type="paragraph" w:customStyle="1" w:styleId="ab">
    <w:name w:val="本則条項"/>
    <w:basedOn w:val="a"/>
    <w:link w:val="ac"/>
    <w:qFormat/>
    <w:rsid w:val="00D520E2"/>
    <w:pPr>
      <w:ind w:left="220" w:hangingChars="100" w:hanging="220"/>
    </w:pPr>
  </w:style>
  <w:style w:type="paragraph" w:customStyle="1" w:styleId="ad">
    <w:name w:val="題名"/>
    <w:basedOn w:val="a"/>
    <w:link w:val="ae"/>
    <w:qFormat/>
    <w:rsid w:val="00D520E2"/>
    <w:pPr>
      <w:ind w:leftChars="300" w:left="660"/>
    </w:pPr>
  </w:style>
  <w:style w:type="character" w:customStyle="1" w:styleId="ac">
    <w:name w:val="本則条項 (文字)"/>
    <w:link w:val="ab"/>
    <w:rsid w:val="00D520E2"/>
    <w:rPr>
      <w:kern w:val="2"/>
      <w:sz w:val="22"/>
    </w:rPr>
  </w:style>
  <w:style w:type="paragraph" w:customStyle="1" w:styleId="af">
    <w:name w:val="見出し"/>
    <w:basedOn w:val="ab"/>
    <w:link w:val="af0"/>
    <w:qFormat/>
    <w:rsid w:val="00D84EB2"/>
    <w:pPr>
      <w:ind w:leftChars="100" w:left="440"/>
    </w:pPr>
  </w:style>
  <w:style w:type="character" w:customStyle="1" w:styleId="ae">
    <w:name w:val="題名 (文字)"/>
    <w:link w:val="ad"/>
    <w:rsid w:val="00D520E2"/>
    <w:rPr>
      <w:kern w:val="2"/>
      <w:sz w:val="22"/>
    </w:rPr>
  </w:style>
  <w:style w:type="paragraph" w:customStyle="1" w:styleId="af1">
    <w:name w:val="本則号"/>
    <w:basedOn w:val="a"/>
    <w:link w:val="af2"/>
    <w:qFormat/>
    <w:rsid w:val="00D520E2"/>
    <w:pPr>
      <w:ind w:leftChars="100" w:left="440" w:hangingChars="100" w:hanging="220"/>
    </w:pPr>
  </w:style>
  <w:style w:type="character" w:customStyle="1" w:styleId="af0">
    <w:name w:val="見出し (文字)"/>
    <w:link w:val="af"/>
    <w:rsid w:val="00D84EB2"/>
    <w:rPr>
      <w:kern w:val="2"/>
      <w:sz w:val="22"/>
    </w:rPr>
  </w:style>
  <w:style w:type="paragraph" w:customStyle="1" w:styleId="af3">
    <w:name w:val="附則単独項及び改正規定"/>
    <w:basedOn w:val="ab"/>
    <w:link w:val="af4"/>
    <w:qFormat/>
    <w:rsid w:val="00F619B1"/>
    <w:pPr>
      <w:ind w:left="0" w:firstLineChars="100" w:firstLine="220"/>
    </w:pPr>
  </w:style>
  <w:style w:type="character" w:customStyle="1" w:styleId="af2">
    <w:name w:val="本則号 (文字)"/>
    <w:link w:val="af1"/>
    <w:rsid w:val="00D520E2"/>
    <w:rPr>
      <w:kern w:val="2"/>
      <w:sz w:val="22"/>
    </w:rPr>
  </w:style>
  <w:style w:type="character" w:customStyle="1" w:styleId="af4">
    <w:name w:val="附則単独項及び改正規定 (文字)"/>
    <w:link w:val="af3"/>
    <w:rsid w:val="00F619B1"/>
    <w:rPr>
      <w:kern w:val="2"/>
      <w:sz w:val="22"/>
    </w:rPr>
  </w:style>
  <w:style w:type="table" w:styleId="Web1">
    <w:name w:val="Table Web 1"/>
    <w:basedOn w:val="a1"/>
    <w:rsid w:val="002457F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5">
    <w:name w:val="Balloon Text"/>
    <w:basedOn w:val="a"/>
    <w:link w:val="af6"/>
    <w:semiHidden/>
    <w:unhideWhenUsed/>
    <w:rsid w:val="003E457B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link w:val="af5"/>
    <w:semiHidden/>
    <w:rsid w:val="003E457B"/>
    <w:rPr>
      <w:rFonts w:ascii="Arial" w:eastAsia="ＭＳ ゴシック" w:hAnsi="Arial" w:cs="Times New Roman"/>
      <w:kern w:val="2"/>
      <w:sz w:val="18"/>
      <w:szCs w:val="18"/>
    </w:rPr>
  </w:style>
  <w:style w:type="paragraph" w:styleId="af7">
    <w:name w:val="Date"/>
    <w:basedOn w:val="a"/>
    <w:next w:val="a"/>
    <w:link w:val="af8"/>
    <w:rsid w:val="00A44077"/>
  </w:style>
  <w:style w:type="character" w:customStyle="1" w:styleId="af8">
    <w:name w:val="日付 (文字)"/>
    <w:basedOn w:val="a0"/>
    <w:link w:val="af7"/>
    <w:rsid w:val="00A44077"/>
    <w:rPr>
      <w:kern w:val="2"/>
      <w:sz w:val="22"/>
    </w:rPr>
  </w:style>
  <w:style w:type="character" w:customStyle="1" w:styleId="a4">
    <w:name w:val="ヘッダー (文字)"/>
    <w:basedOn w:val="a0"/>
    <w:link w:val="a3"/>
    <w:rsid w:val="009A5442"/>
    <w:rPr>
      <w:kern w:val="2"/>
      <w:sz w:val="22"/>
    </w:rPr>
  </w:style>
  <w:style w:type="character" w:customStyle="1" w:styleId="a6">
    <w:name w:val="フッター (文字)"/>
    <w:basedOn w:val="a0"/>
    <w:link w:val="a5"/>
    <w:rsid w:val="009A5442"/>
    <w:rPr>
      <w:kern w:val="2"/>
      <w:sz w:val="22"/>
    </w:rPr>
  </w:style>
  <w:style w:type="character" w:customStyle="1" w:styleId="20">
    <w:name w:val="本文インデント 2 (文字)"/>
    <w:basedOn w:val="a0"/>
    <w:link w:val="2"/>
    <w:rsid w:val="009A5442"/>
    <w:rPr>
      <w:kern w:val="2"/>
      <w:sz w:val="22"/>
    </w:rPr>
  </w:style>
  <w:style w:type="character" w:customStyle="1" w:styleId="a9">
    <w:name w:val="本文インデント (文字)"/>
    <w:basedOn w:val="a0"/>
    <w:link w:val="a8"/>
    <w:rsid w:val="009A5442"/>
    <w:rPr>
      <w:kern w:val="2"/>
      <w:sz w:val="22"/>
    </w:rPr>
  </w:style>
  <w:style w:type="paragraph" w:styleId="3">
    <w:name w:val="Body Text Indent 3"/>
    <w:basedOn w:val="a"/>
    <w:link w:val="30"/>
    <w:rsid w:val="009A5442"/>
    <w:pPr>
      <w:ind w:left="220" w:firstLine="220"/>
    </w:pPr>
    <w:rPr>
      <w:rFonts w:ascii="ＭＳ 明朝"/>
      <w:kern w:val="0"/>
      <w:sz w:val="20"/>
    </w:rPr>
  </w:style>
  <w:style w:type="character" w:customStyle="1" w:styleId="30">
    <w:name w:val="本文インデント 3 (文字)"/>
    <w:basedOn w:val="a0"/>
    <w:link w:val="3"/>
    <w:rsid w:val="009A5442"/>
    <w:rPr>
      <w:rFonts w:ascii="ＭＳ 明朝"/>
    </w:rPr>
  </w:style>
  <w:style w:type="table" w:styleId="af9">
    <w:name w:val="Table Grid"/>
    <w:basedOn w:val="a1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uiPriority w:val="99"/>
    <w:unhideWhenUsed/>
    <w:rsid w:val="009A5442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threeindextxt">
    <w:name w:val="three_index_txt"/>
    <w:rsid w:val="009A5442"/>
  </w:style>
  <w:style w:type="paragraph" w:customStyle="1" w:styleId="1">
    <w:name w:val="附則単独・1字下げ"/>
    <w:basedOn w:val="a"/>
    <w:link w:val="10"/>
    <w:qFormat/>
    <w:rsid w:val="009A5442"/>
    <w:pPr>
      <w:ind w:firstLineChars="100" w:firstLine="220"/>
    </w:pPr>
    <w:rPr>
      <w:rFonts w:ascii="ＭＳ 明朝"/>
      <w:kern w:val="0"/>
      <w:sz w:val="20"/>
    </w:rPr>
  </w:style>
  <w:style w:type="character" w:customStyle="1" w:styleId="10">
    <w:name w:val="附則単独・1字下げ (文字)"/>
    <w:link w:val="1"/>
    <w:rsid w:val="009A5442"/>
    <w:rPr>
      <w:rFonts w:ascii="ＭＳ 明朝"/>
    </w:rPr>
  </w:style>
  <w:style w:type="paragraph" w:customStyle="1" w:styleId="01">
    <w:name w:val="01題名・附則"/>
    <w:basedOn w:val="1"/>
    <w:link w:val="010"/>
    <w:qFormat/>
    <w:rsid w:val="009A5442"/>
    <w:pPr>
      <w:ind w:leftChars="300" w:left="660" w:firstLineChars="0" w:firstLine="0"/>
    </w:pPr>
  </w:style>
  <w:style w:type="character" w:customStyle="1" w:styleId="010">
    <w:name w:val="01題名・附則 (文字)"/>
    <w:link w:val="01"/>
    <w:rsid w:val="009A5442"/>
    <w:rPr>
      <w:rFonts w:ascii="ＭＳ 明朝"/>
    </w:rPr>
  </w:style>
  <w:style w:type="paragraph" w:customStyle="1" w:styleId="02">
    <w:name w:val="02見出し"/>
    <w:basedOn w:val="03"/>
    <w:link w:val="020"/>
    <w:qFormat/>
    <w:rsid w:val="009A5442"/>
    <w:pPr>
      <w:ind w:leftChars="100" w:left="100" w:firstLineChars="0" w:firstLine="0"/>
    </w:pPr>
  </w:style>
  <w:style w:type="paragraph" w:customStyle="1" w:styleId="03">
    <w:name w:val="03本則条項"/>
    <w:basedOn w:val="a"/>
    <w:link w:val="030"/>
    <w:qFormat/>
    <w:rsid w:val="009A5442"/>
    <w:pPr>
      <w:ind w:left="220" w:hangingChars="100" w:hanging="220"/>
    </w:pPr>
    <w:rPr>
      <w:rFonts w:ascii="ＭＳ 明朝"/>
      <w:kern w:val="0"/>
      <w:sz w:val="20"/>
    </w:rPr>
  </w:style>
  <w:style w:type="character" w:customStyle="1" w:styleId="030">
    <w:name w:val="03本則条項 (文字)"/>
    <w:link w:val="03"/>
    <w:rsid w:val="009A5442"/>
    <w:rPr>
      <w:rFonts w:ascii="ＭＳ 明朝"/>
    </w:rPr>
  </w:style>
  <w:style w:type="character" w:customStyle="1" w:styleId="020">
    <w:name w:val="02見出し (文字)"/>
    <w:link w:val="02"/>
    <w:rsid w:val="009A5442"/>
    <w:rPr>
      <w:rFonts w:ascii="ＭＳ 明朝"/>
    </w:rPr>
  </w:style>
  <w:style w:type="paragraph" w:styleId="afa">
    <w:name w:val="List Paragraph"/>
    <w:basedOn w:val="a"/>
    <w:uiPriority w:val="34"/>
    <w:qFormat/>
    <w:rsid w:val="009A5442"/>
    <w:pPr>
      <w:ind w:leftChars="400" w:left="840"/>
    </w:pPr>
    <w:rPr>
      <w:rFonts w:ascii="ＭＳ 明朝"/>
      <w:kern w:val="0"/>
      <w:sz w:val="20"/>
    </w:rPr>
  </w:style>
  <w:style w:type="paragraph" w:customStyle="1" w:styleId="Default">
    <w:name w:val="Default"/>
    <w:rsid w:val="009A54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21">
    <w:name w:val="本文インデント 21"/>
    <w:basedOn w:val="a"/>
    <w:rsid w:val="009A5442"/>
    <w:pPr>
      <w:ind w:left="220" w:hanging="220"/>
    </w:pPr>
  </w:style>
  <w:style w:type="character" w:styleId="afb">
    <w:name w:val="annotation reference"/>
    <w:basedOn w:val="a0"/>
    <w:semiHidden/>
    <w:unhideWhenUsed/>
    <w:rsid w:val="009A5442"/>
    <w:rPr>
      <w:sz w:val="18"/>
      <w:szCs w:val="18"/>
    </w:rPr>
  </w:style>
  <w:style w:type="paragraph" w:styleId="afc">
    <w:name w:val="annotation text"/>
    <w:basedOn w:val="a"/>
    <w:link w:val="afd"/>
    <w:semiHidden/>
    <w:unhideWhenUsed/>
    <w:rsid w:val="009A5442"/>
    <w:pPr>
      <w:jc w:val="left"/>
    </w:pPr>
    <w:rPr>
      <w:rFonts w:ascii="ＭＳ 明朝"/>
      <w:kern w:val="0"/>
      <w:sz w:val="20"/>
    </w:rPr>
  </w:style>
  <w:style w:type="character" w:customStyle="1" w:styleId="afd">
    <w:name w:val="コメント文字列 (文字)"/>
    <w:basedOn w:val="a0"/>
    <w:link w:val="afc"/>
    <w:semiHidden/>
    <w:rsid w:val="009A5442"/>
    <w:rPr>
      <w:rFonts w:ascii="ＭＳ 明朝"/>
    </w:rPr>
  </w:style>
  <w:style w:type="paragraph" w:styleId="afe">
    <w:name w:val="annotation subject"/>
    <w:basedOn w:val="afc"/>
    <w:next w:val="afc"/>
    <w:link w:val="aff"/>
    <w:semiHidden/>
    <w:unhideWhenUsed/>
    <w:rsid w:val="009A5442"/>
    <w:rPr>
      <w:b/>
      <w:bCs/>
    </w:rPr>
  </w:style>
  <w:style w:type="character" w:customStyle="1" w:styleId="aff">
    <w:name w:val="コメント内容 (文字)"/>
    <w:basedOn w:val="afd"/>
    <w:link w:val="afe"/>
    <w:semiHidden/>
    <w:rsid w:val="009A5442"/>
    <w:rPr>
      <w:rFonts w:ascii="ＭＳ 明朝"/>
      <w:b/>
      <w:bCs/>
    </w:rPr>
  </w:style>
  <w:style w:type="paragraph" w:styleId="aff0">
    <w:name w:val="Revision"/>
    <w:hidden/>
    <w:uiPriority w:val="99"/>
    <w:semiHidden/>
    <w:rsid w:val="009A5442"/>
    <w:rPr>
      <w:rFonts w:ascii="ＭＳ 明朝"/>
    </w:rPr>
  </w:style>
  <w:style w:type="table" w:customStyle="1" w:styleId="11">
    <w:name w:val="表 (格子)1"/>
    <w:basedOn w:val="a1"/>
    <w:next w:val="af9"/>
    <w:uiPriority w:val="39"/>
    <w:rsid w:val="009A544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9A5442"/>
    <w:pPr>
      <w:widowControl w:val="0"/>
      <w:jc w:val="both"/>
    </w:pPr>
    <w:rPr>
      <w:rFonts w:ascii="ＭＳ 明朝" w:eastAsia="ＭＳ Ｐゴシック" w:cs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9"/>
    <w:uiPriority w:val="39"/>
    <w:rsid w:val="009A544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711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7B13-8BCE-4F1D-8FC5-B35E41FB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西山耕太郎</dc:creator>
  <cp:lastModifiedBy>青木 諒太郎（産業政策課）</cp:lastModifiedBy>
  <cp:revision>2</cp:revision>
  <cp:lastPrinted>2026-07-31T09:47:00Z</cp:lastPrinted>
  <dcterms:created xsi:type="dcterms:W3CDTF">2026-07-31T09:48:00Z</dcterms:created>
  <dcterms:modified xsi:type="dcterms:W3CDTF">2026-07-31T09:48:00Z</dcterms:modified>
</cp:coreProperties>
</file>