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B6863" w14:textId="03336DFA" w:rsidR="00DB1FC4" w:rsidRPr="00253A68" w:rsidRDefault="00C50A9D" w:rsidP="00DB1FC4">
      <w:pPr>
        <w:pStyle w:val="1"/>
        <w:ind w:firstLineChars="0" w:firstLine="0"/>
        <w:rPr>
          <w:rFonts w:asciiTheme="minorEastAsia" w:eastAsiaTheme="minorEastAsia" w:hAnsiTheme="minorEastAsia"/>
          <w:szCs w:val="22"/>
        </w:rPr>
      </w:pPr>
      <w:r w:rsidRPr="00253A68">
        <w:rPr>
          <w:rFonts w:asciiTheme="minorEastAsia" w:eastAsiaTheme="minorEastAsia" w:hAnsiTheme="minorEastAsia" w:hint="eastAsia"/>
          <w:szCs w:val="22"/>
        </w:rPr>
        <w:t>第</w:t>
      </w:r>
      <w:r w:rsidR="00A168EC" w:rsidRPr="00253A68">
        <w:rPr>
          <w:rFonts w:asciiTheme="minorEastAsia" w:eastAsiaTheme="minorEastAsia" w:hAnsiTheme="minorEastAsia" w:hint="eastAsia"/>
          <w:szCs w:val="22"/>
        </w:rPr>
        <w:t>３</w:t>
      </w:r>
      <w:r w:rsidRPr="00253A68">
        <w:rPr>
          <w:rFonts w:asciiTheme="minorEastAsia" w:eastAsiaTheme="minorEastAsia" w:hAnsiTheme="minorEastAsia" w:hint="eastAsia"/>
          <w:szCs w:val="22"/>
        </w:rPr>
        <w:t>号様式（第７条関係）</w:t>
      </w:r>
    </w:p>
    <w:p w14:paraId="2A93E961" w14:textId="77777777" w:rsidR="00B62481" w:rsidRPr="00253A68" w:rsidRDefault="00B62481" w:rsidP="00DB1FC4">
      <w:pPr>
        <w:pStyle w:val="1"/>
        <w:ind w:firstLineChars="0" w:firstLine="0"/>
        <w:rPr>
          <w:rFonts w:asciiTheme="minorEastAsia" w:eastAsiaTheme="minorEastAsia" w:hAnsiTheme="minorEastAsia"/>
          <w:szCs w:val="22"/>
        </w:rPr>
      </w:pPr>
    </w:p>
    <w:p w14:paraId="1BC0769C" w14:textId="4DD4E5FD" w:rsidR="00DB1FC4" w:rsidRPr="00253A68" w:rsidRDefault="00C50A9D" w:rsidP="00DB1FC4">
      <w:pPr>
        <w:pStyle w:val="1"/>
        <w:ind w:firstLineChars="0" w:firstLine="0"/>
        <w:jc w:val="center"/>
        <w:rPr>
          <w:rFonts w:asciiTheme="minorEastAsia" w:eastAsiaTheme="minorEastAsia" w:hAnsiTheme="minorEastAsia"/>
          <w:szCs w:val="22"/>
        </w:rPr>
      </w:pPr>
      <w:r w:rsidRPr="00253A68">
        <w:rPr>
          <w:rFonts w:asciiTheme="minorEastAsia" w:eastAsiaTheme="minorEastAsia" w:hAnsiTheme="minorEastAsia" w:hint="eastAsia"/>
          <w:szCs w:val="22"/>
        </w:rPr>
        <w:t>物品入札参加資格審査申請書記載事項変更届</w:t>
      </w:r>
    </w:p>
    <w:p w14:paraId="4192ED94" w14:textId="0BA44079" w:rsidR="00DB1FC4" w:rsidRPr="00253A68" w:rsidRDefault="00C50A9D" w:rsidP="00DB1FC4">
      <w:pPr>
        <w:pStyle w:val="1"/>
        <w:rPr>
          <w:rFonts w:asciiTheme="minorEastAsia" w:eastAsiaTheme="minorEastAsia" w:hAnsiTheme="minorEastAsia"/>
          <w:szCs w:val="22"/>
        </w:rPr>
      </w:pPr>
      <w:r w:rsidRPr="00253A68">
        <w:rPr>
          <w:rFonts w:asciiTheme="minorEastAsia" w:eastAsiaTheme="minorEastAsia" w:hAnsiTheme="minorEastAsia" w:hint="eastAsia"/>
          <w:szCs w:val="22"/>
        </w:rPr>
        <w:t xml:space="preserve">　　　　　　　　　　　　　　　　　　　　　　　　　　　　　</w:t>
      </w:r>
      <w:r w:rsidR="002B5657">
        <w:rPr>
          <w:rFonts w:asciiTheme="minorEastAsia" w:eastAsiaTheme="minorEastAsia" w:hAnsiTheme="minorEastAsia" w:hint="eastAsia"/>
          <w:szCs w:val="22"/>
        </w:rPr>
        <w:t>令和</w:t>
      </w:r>
      <w:r w:rsidRPr="00253A68">
        <w:rPr>
          <w:rFonts w:asciiTheme="minorEastAsia" w:eastAsiaTheme="minorEastAsia" w:hAnsiTheme="minorEastAsia" w:hint="eastAsia"/>
          <w:szCs w:val="22"/>
        </w:rPr>
        <w:t xml:space="preserve">　</w:t>
      </w:r>
      <w:r w:rsidR="00B62481" w:rsidRPr="00253A68">
        <w:rPr>
          <w:rFonts w:asciiTheme="minorEastAsia" w:eastAsiaTheme="minorEastAsia" w:hAnsiTheme="minorEastAsia" w:hint="eastAsia"/>
          <w:szCs w:val="22"/>
        </w:rPr>
        <w:t xml:space="preserve">　</w:t>
      </w:r>
      <w:r w:rsidRPr="00253A68">
        <w:rPr>
          <w:rFonts w:asciiTheme="minorEastAsia" w:eastAsiaTheme="minorEastAsia" w:hAnsiTheme="minorEastAsia" w:hint="eastAsia"/>
          <w:szCs w:val="22"/>
        </w:rPr>
        <w:t>年</w:t>
      </w:r>
      <w:r w:rsidR="00B62481" w:rsidRPr="00253A68">
        <w:rPr>
          <w:rFonts w:asciiTheme="minorEastAsia" w:eastAsiaTheme="minorEastAsia" w:hAnsiTheme="minorEastAsia" w:hint="eastAsia"/>
          <w:szCs w:val="22"/>
        </w:rPr>
        <w:t xml:space="preserve">　　</w:t>
      </w:r>
      <w:r w:rsidRPr="00253A68">
        <w:rPr>
          <w:rFonts w:asciiTheme="minorEastAsia" w:eastAsiaTheme="minorEastAsia" w:hAnsiTheme="minorEastAsia" w:hint="eastAsia"/>
          <w:szCs w:val="22"/>
        </w:rPr>
        <w:t>月</w:t>
      </w:r>
      <w:r w:rsidR="00B62481" w:rsidRPr="00253A68">
        <w:rPr>
          <w:rFonts w:asciiTheme="minorEastAsia" w:eastAsiaTheme="minorEastAsia" w:hAnsiTheme="minorEastAsia" w:hint="eastAsia"/>
          <w:szCs w:val="22"/>
        </w:rPr>
        <w:t xml:space="preserve">　　</w:t>
      </w:r>
      <w:r w:rsidRPr="00253A68">
        <w:rPr>
          <w:rFonts w:asciiTheme="minorEastAsia" w:eastAsiaTheme="minorEastAsia" w:hAnsiTheme="minorEastAsia" w:hint="eastAsia"/>
          <w:szCs w:val="22"/>
        </w:rPr>
        <w:t>日</w:t>
      </w:r>
    </w:p>
    <w:p w14:paraId="06A1EB33" w14:textId="77777777" w:rsidR="0027634E" w:rsidRPr="00253A68" w:rsidRDefault="0027634E" w:rsidP="00DB1FC4">
      <w:pPr>
        <w:pStyle w:val="1"/>
        <w:rPr>
          <w:rFonts w:asciiTheme="minorEastAsia" w:eastAsiaTheme="minorEastAsia" w:hAnsiTheme="minorEastAsia"/>
          <w:szCs w:val="22"/>
        </w:rPr>
      </w:pPr>
    </w:p>
    <w:p w14:paraId="3CB1155E" w14:textId="373D5E63" w:rsidR="00DB1FC4" w:rsidRPr="00253A68" w:rsidRDefault="00C50A9D" w:rsidP="00DB1FC4">
      <w:pPr>
        <w:pStyle w:val="1"/>
        <w:ind w:firstLineChars="0" w:firstLine="0"/>
        <w:rPr>
          <w:rFonts w:asciiTheme="minorEastAsia" w:eastAsiaTheme="minorEastAsia" w:hAnsiTheme="minorEastAsia"/>
          <w:szCs w:val="22"/>
        </w:rPr>
      </w:pPr>
      <w:r w:rsidRPr="00253A68">
        <w:rPr>
          <w:rFonts w:asciiTheme="minorEastAsia" w:eastAsiaTheme="minorEastAsia" w:hAnsiTheme="minorEastAsia" w:hint="eastAsia"/>
          <w:szCs w:val="22"/>
        </w:rPr>
        <w:t>（宛先）上越市長</w:t>
      </w:r>
    </w:p>
    <w:p w14:paraId="708D7F60" w14:textId="71730601" w:rsidR="00DB1FC4" w:rsidRPr="00253A68" w:rsidRDefault="00C50A9D" w:rsidP="00820E54">
      <w:pPr>
        <w:pStyle w:val="1"/>
        <w:ind w:firstLineChars="1131" w:firstLine="3303"/>
        <w:rPr>
          <w:rFonts w:asciiTheme="minorEastAsia" w:eastAsiaTheme="minorEastAsia" w:hAnsiTheme="minorEastAsia"/>
          <w:szCs w:val="22"/>
        </w:rPr>
      </w:pPr>
      <w:r w:rsidRPr="00253A68">
        <w:rPr>
          <w:rFonts w:asciiTheme="minorEastAsia" w:eastAsiaTheme="minorEastAsia" w:hAnsiTheme="minorEastAsia" w:hint="eastAsia"/>
          <w:spacing w:val="36"/>
          <w:kern w:val="0"/>
          <w:szCs w:val="22"/>
          <w:fitText w:val="1980" w:id="-473785855"/>
        </w:rPr>
        <w:t>住所（所在地</w:t>
      </w:r>
      <w:r w:rsidRPr="00253A68">
        <w:rPr>
          <w:rFonts w:asciiTheme="minorEastAsia" w:eastAsiaTheme="minorEastAsia" w:hAnsiTheme="minorEastAsia" w:hint="eastAsia"/>
          <w:spacing w:val="4"/>
          <w:kern w:val="0"/>
          <w:szCs w:val="22"/>
          <w:fitText w:val="1980" w:id="-473785855"/>
        </w:rPr>
        <w:t>）</w:t>
      </w:r>
    </w:p>
    <w:p w14:paraId="7F5C89F8" w14:textId="7EAF481E" w:rsidR="00DB1FC4" w:rsidRPr="00253A68" w:rsidRDefault="00C50A9D" w:rsidP="00820E54">
      <w:pPr>
        <w:pStyle w:val="1"/>
        <w:ind w:firstLineChars="938" w:firstLine="3302"/>
        <w:rPr>
          <w:rFonts w:asciiTheme="minorEastAsia" w:eastAsiaTheme="minorEastAsia" w:hAnsiTheme="minorEastAsia"/>
          <w:szCs w:val="22"/>
        </w:rPr>
      </w:pPr>
      <w:r w:rsidRPr="00253A68">
        <w:rPr>
          <w:rFonts w:asciiTheme="minorEastAsia" w:eastAsiaTheme="minorEastAsia" w:hAnsiTheme="minorEastAsia" w:hint="eastAsia"/>
          <w:spacing w:val="66"/>
          <w:kern w:val="0"/>
          <w:szCs w:val="22"/>
          <w:fitText w:val="1980" w:id="-473785856"/>
        </w:rPr>
        <w:t>商号又は名</w:t>
      </w:r>
      <w:r w:rsidRPr="00253A68">
        <w:rPr>
          <w:rFonts w:asciiTheme="minorEastAsia" w:eastAsiaTheme="minorEastAsia" w:hAnsiTheme="minorEastAsia" w:hint="eastAsia"/>
          <w:kern w:val="0"/>
          <w:szCs w:val="22"/>
          <w:fitText w:val="1980" w:id="-473785856"/>
        </w:rPr>
        <w:t>称</w:t>
      </w:r>
    </w:p>
    <w:p w14:paraId="1C25F84A" w14:textId="1F10B017" w:rsidR="00DB1FC4" w:rsidRPr="00253A68" w:rsidRDefault="00C50A9D" w:rsidP="00DB1FC4">
      <w:pPr>
        <w:pStyle w:val="1"/>
        <w:ind w:firstLineChars="1500" w:firstLine="3300"/>
        <w:rPr>
          <w:rFonts w:asciiTheme="minorEastAsia" w:eastAsiaTheme="minorEastAsia" w:hAnsiTheme="minorEastAsia"/>
          <w:szCs w:val="22"/>
        </w:rPr>
      </w:pPr>
      <w:r w:rsidRPr="00253A68">
        <w:rPr>
          <w:rFonts w:asciiTheme="minorEastAsia" w:eastAsiaTheme="minorEastAsia" w:hAnsiTheme="minorEastAsia" w:hint="eastAsia"/>
          <w:szCs w:val="22"/>
        </w:rPr>
        <w:t>氏名（代表者氏名）</w:t>
      </w:r>
    </w:p>
    <w:p w14:paraId="0079C3C4" w14:textId="77777777" w:rsidR="00DB1FC4" w:rsidRPr="00253A68" w:rsidRDefault="00DB1FC4" w:rsidP="00820E54">
      <w:pPr>
        <w:pStyle w:val="1"/>
        <w:spacing w:line="240" w:lineRule="exact"/>
        <w:ind w:firstLineChars="0" w:firstLine="0"/>
        <w:rPr>
          <w:rFonts w:asciiTheme="minorEastAsia" w:eastAsiaTheme="minorEastAsia" w:hAnsiTheme="minorEastAsia"/>
          <w:szCs w:val="22"/>
        </w:rPr>
      </w:pPr>
    </w:p>
    <w:p w14:paraId="77B2F8D5" w14:textId="5B44C18B" w:rsidR="00DB1FC4" w:rsidRPr="00253A68" w:rsidRDefault="00C50A9D" w:rsidP="00DB1FC4">
      <w:pPr>
        <w:pStyle w:val="1"/>
        <w:rPr>
          <w:rFonts w:asciiTheme="minorEastAsia" w:eastAsiaTheme="minorEastAsia" w:hAnsiTheme="minorEastAsia"/>
          <w:szCs w:val="22"/>
        </w:rPr>
      </w:pPr>
      <w:r w:rsidRPr="00253A68">
        <w:rPr>
          <w:rFonts w:asciiTheme="minorEastAsia" w:eastAsiaTheme="minorEastAsia" w:hAnsiTheme="minorEastAsia" w:hint="eastAsia"/>
          <w:szCs w:val="22"/>
        </w:rPr>
        <w:t>物品入札参加資格審査申請書及び添付書類の記載事項について、下記のとおり変更したので届け出ます。</w:t>
      </w:r>
    </w:p>
    <w:p w14:paraId="28010E4C" w14:textId="5FFE9B49" w:rsidR="00DB1FC4" w:rsidRPr="00253A68" w:rsidRDefault="00C50A9D" w:rsidP="00DB1FC4">
      <w:pPr>
        <w:pStyle w:val="1"/>
        <w:rPr>
          <w:rFonts w:asciiTheme="minorEastAsia" w:eastAsiaTheme="minorEastAsia" w:hAnsiTheme="minorEastAsia"/>
          <w:szCs w:val="22"/>
        </w:rPr>
      </w:pPr>
      <w:r w:rsidRPr="00253A68">
        <w:rPr>
          <w:rFonts w:asciiTheme="minorEastAsia" w:eastAsiaTheme="minorEastAsia" w:hAnsiTheme="minorEastAsia" w:hint="eastAsia"/>
          <w:szCs w:val="22"/>
        </w:rPr>
        <w:t>なお、この変更届及び添付書類の記載事項については、事実と相違ないことを誓約します。</w:t>
      </w:r>
    </w:p>
    <w:p w14:paraId="595F8917" w14:textId="77777777" w:rsidR="00820E54" w:rsidRPr="00253A68" w:rsidRDefault="00820E54" w:rsidP="00820E54">
      <w:pPr>
        <w:pStyle w:val="1"/>
        <w:spacing w:line="240" w:lineRule="exact"/>
        <w:ind w:firstLineChars="0" w:firstLine="0"/>
        <w:rPr>
          <w:rFonts w:asciiTheme="minorEastAsia" w:eastAsiaTheme="minorEastAsia" w:hAnsiTheme="minorEastAsia"/>
          <w:szCs w:val="22"/>
        </w:rPr>
      </w:pPr>
    </w:p>
    <w:p w14:paraId="4B8E4A75" w14:textId="77B86897" w:rsidR="00DB1FC4" w:rsidRPr="00253A68" w:rsidRDefault="00C50A9D" w:rsidP="00820E54">
      <w:pPr>
        <w:pStyle w:val="1"/>
        <w:ind w:firstLineChars="0" w:firstLine="0"/>
        <w:jc w:val="center"/>
        <w:rPr>
          <w:rFonts w:asciiTheme="minorEastAsia" w:eastAsiaTheme="minorEastAsia" w:hAnsiTheme="minorEastAsia"/>
          <w:szCs w:val="22"/>
        </w:rPr>
      </w:pPr>
      <w:r w:rsidRPr="00253A68">
        <w:rPr>
          <w:rFonts w:asciiTheme="minorEastAsia" w:eastAsiaTheme="minorEastAsia" w:hAnsiTheme="minorEastAsia" w:hint="eastAsia"/>
          <w:szCs w:val="22"/>
        </w:rPr>
        <w:t>記</w:t>
      </w:r>
    </w:p>
    <w:p w14:paraId="490D3EB4" w14:textId="77777777" w:rsidR="00820E54" w:rsidRPr="00253A68" w:rsidRDefault="00820E54" w:rsidP="00820E54">
      <w:pPr>
        <w:pStyle w:val="1"/>
        <w:spacing w:line="240" w:lineRule="exact"/>
        <w:ind w:firstLineChars="0" w:firstLine="0"/>
        <w:rPr>
          <w:rFonts w:asciiTheme="minorEastAsia" w:eastAsiaTheme="minorEastAsia" w:hAnsiTheme="minorEastAsia"/>
          <w:szCs w:val="22"/>
        </w:rPr>
      </w:pPr>
    </w:p>
    <w:p w14:paraId="2CCB43F8" w14:textId="3A8ED218" w:rsidR="00DB1FC4" w:rsidRPr="00253A68" w:rsidRDefault="00C70B27" w:rsidP="008B153F">
      <w:pPr>
        <w:pStyle w:val="1"/>
        <w:ind w:firstLineChars="0" w:firstLine="0"/>
        <w:rPr>
          <w:rFonts w:asciiTheme="minorEastAsia" w:eastAsiaTheme="minorEastAsia" w:hAnsiTheme="minorEastAsia"/>
          <w:szCs w:val="22"/>
        </w:rPr>
      </w:pPr>
      <w:r w:rsidRPr="00253A68">
        <w:rPr>
          <w:rFonts w:asciiTheme="minorEastAsia" w:eastAsiaTheme="minorEastAsia" w:hAnsiTheme="minorEastAsia" w:hint="eastAsia"/>
          <w:szCs w:val="22"/>
        </w:rPr>
        <w:t>変更内容（</w:t>
      </w:r>
      <w:r w:rsidR="00C50A9D" w:rsidRPr="00253A68">
        <w:rPr>
          <w:rFonts w:asciiTheme="minorEastAsia" w:eastAsiaTheme="minorEastAsia" w:hAnsiTheme="minorEastAsia" w:hint="eastAsia"/>
          <w:szCs w:val="22"/>
        </w:rPr>
        <w:t>該当する</w:t>
      </w:r>
      <w:r w:rsidR="006023BD" w:rsidRPr="00253A68">
        <w:rPr>
          <w:rFonts w:asciiTheme="minorEastAsia" w:eastAsiaTheme="minorEastAsia" w:hAnsiTheme="minorEastAsia" w:hint="eastAsia"/>
          <w:szCs w:val="22"/>
        </w:rPr>
        <w:t>番号</w:t>
      </w:r>
      <w:r w:rsidR="00C50A9D" w:rsidRPr="00253A68">
        <w:rPr>
          <w:rFonts w:asciiTheme="minorEastAsia" w:eastAsiaTheme="minorEastAsia" w:hAnsiTheme="minorEastAsia" w:hint="eastAsia"/>
          <w:szCs w:val="22"/>
        </w:rPr>
        <w:t>を○で囲</w:t>
      </w:r>
      <w:r w:rsidR="001C0F39" w:rsidRPr="00253A68">
        <w:rPr>
          <w:rFonts w:asciiTheme="minorEastAsia" w:eastAsiaTheme="minorEastAsia" w:hAnsiTheme="minorEastAsia" w:hint="eastAsia"/>
          <w:szCs w:val="22"/>
        </w:rPr>
        <w:t>んでください。</w:t>
      </w:r>
      <w:r w:rsidRPr="00253A68">
        <w:rPr>
          <w:rFonts w:asciiTheme="minorEastAsia" w:eastAsiaTheme="minorEastAsia" w:hAnsiTheme="minorEastAsia" w:hint="eastAsia"/>
          <w:szCs w:val="22"/>
        </w:rPr>
        <w:t>）</w:t>
      </w:r>
    </w:p>
    <w:p w14:paraId="0CFB564A" w14:textId="5A9C4EFC" w:rsidR="00DB1FC4" w:rsidRPr="00253A68" w:rsidRDefault="00C50A9D" w:rsidP="00820E54">
      <w:pPr>
        <w:pStyle w:val="1"/>
        <w:spacing w:line="400" w:lineRule="exact"/>
        <w:rPr>
          <w:rFonts w:asciiTheme="minorEastAsia" w:eastAsiaTheme="minorEastAsia" w:hAnsiTheme="minorEastAsia"/>
          <w:szCs w:val="22"/>
        </w:rPr>
      </w:pPr>
      <w:r w:rsidRPr="00253A68">
        <w:rPr>
          <w:rFonts w:asciiTheme="minorEastAsia" w:eastAsiaTheme="minorEastAsia" w:hAnsiTheme="minorEastAsia" w:hint="eastAsia"/>
          <w:szCs w:val="22"/>
        </w:rPr>
        <w:t>１　商号若しくは名称又は所在地（登記事項証明書</w:t>
      </w:r>
      <w:r w:rsidR="00B77DDF" w:rsidRPr="00253A68">
        <w:rPr>
          <w:rFonts w:asciiTheme="minorEastAsia" w:eastAsiaTheme="minorEastAsia" w:hAnsiTheme="minorEastAsia" w:hint="eastAsia"/>
          <w:szCs w:val="22"/>
        </w:rPr>
        <w:t>を</w:t>
      </w:r>
      <w:r w:rsidRPr="00253A68">
        <w:rPr>
          <w:rFonts w:asciiTheme="minorEastAsia" w:eastAsiaTheme="minorEastAsia" w:hAnsiTheme="minorEastAsia" w:hint="eastAsia"/>
          <w:szCs w:val="22"/>
        </w:rPr>
        <w:t>添付）</w:t>
      </w:r>
    </w:p>
    <w:p w14:paraId="6794C04E" w14:textId="3D4C4C54" w:rsidR="00DB1FC4" w:rsidRPr="00253A68" w:rsidRDefault="00C50A9D" w:rsidP="00820E54">
      <w:pPr>
        <w:pStyle w:val="1"/>
        <w:spacing w:line="400" w:lineRule="exact"/>
        <w:ind w:leftChars="100" w:left="440" w:hangingChars="100" w:hanging="220"/>
        <w:rPr>
          <w:rFonts w:asciiTheme="minorEastAsia" w:eastAsiaTheme="minorEastAsia" w:hAnsiTheme="minorEastAsia"/>
          <w:szCs w:val="22"/>
        </w:rPr>
      </w:pPr>
      <w:r w:rsidRPr="00253A68">
        <w:rPr>
          <w:rFonts w:asciiTheme="minorEastAsia" w:eastAsiaTheme="minorEastAsia" w:hAnsiTheme="minorEastAsia" w:hint="eastAsia"/>
          <w:szCs w:val="22"/>
        </w:rPr>
        <w:t>２　氏名又は法人の代表者の氏名（個人：本人確認書類の写し、法人：登記事項証明書</w:t>
      </w:r>
      <w:r w:rsidR="00C44764" w:rsidRPr="00253A68">
        <w:rPr>
          <w:rFonts w:asciiTheme="minorEastAsia" w:eastAsiaTheme="minorEastAsia" w:hAnsiTheme="minorEastAsia" w:hint="eastAsia"/>
          <w:szCs w:val="22"/>
        </w:rPr>
        <w:t>を</w:t>
      </w:r>
      <w:r w:rsidRPr="00253A68">
        <w:rPr>
          <w:rFonts w:asciiTheme="minorEastAsia" w:eastAsiaTheme="minorEastAsia" w:hAnsiTheme="minorEastAsia" w:hint="eastAsia"/>
          <w:szCs w:val="22"/>
        </w:rPr>
        <w:t>添付）</w:t>
      </w:r>
      <w:r w:rsidR="001A3694" w:rsidRPr="00253A68">
        <w:rPr>
          <w:rFonts w:asciiTheme="minorEastAsia" w:eastAsiaTheme="minorEastAsia" w:hAnsiTheme="minorEastAsia" w:hint="eastAsia"/>
          <w:szCs w:val="22"/>
        </w:rPr>
        <w:t>（</w:t>
      </w:r>
      <w:r w:rsidR="001A3694" w:rsidRPr="003F51D3">
        <w:rPr>
          <w:rFonts w:asciiTheme="minorEastAsia" w:eastAsiaTheme="minorEastAsia" w:hAnsiTheme="minorEastAsia" w:hint="eastAsia"/>
          <w:b/>
          <w:bCs/>
          <w:szCs w:val="22"/>
        </w:rPr>
        <w:t>裏面の誓約事項の□にレ点を記入してください。</w:t>
      </w:r>
      <w:r w:rsidR="001A3694" w:rsidRPr="00253A68">
        <w:rPr>
          <w:rFonts w:asciiTheme="minorEastAsia" w:eastAsiaTheme="minorEastAsia" w:hAnsiTheme="minorEastAsia" w:hint="eastAsia"/>
          <w:szCs w:val="22"/>
        </w:rPr>
        <w:t>）</w:t>
      </w:r>
    </w:p>
    <w:p w14:paraId="50A24DB2" w14:textId="2F6CA23B" w:rsidR="00DB1FC4" w:rsidRPr="00253A68" w:rsidRDefault="00C50A9D" w:rsidP="00820E54">
      <w:pPr>
        <w:pStyle w:val="1"/>
        <w:spacing w:line="400" w:lineRule="exact"/>
        <w:rPr>
          <w:rFonts w:asciiTheme="minorEastAsia" w:eastAsiaTheme="minorEastAsia" w:hAnsiTheme="minorEastAsia"/>
          <w:szCs w:val="22"/>
        </w:rPr>
      </w:pPr>
      <w:r w:rsidRPr="00253A68">
        <w:rPr>
          <w:rFonts w:asciiTheme="minorEastAsia" w:eastAsiaTheme="minorEastAsia" w:hAnsiTheme="minorEastAsia" w:hint="eastAsia"/>
          <w:szCs w:val="22"/>
        </w:rPr>
        <w:t>３　連絡先</w:t>
      </w:r>
    </w:p>
    <w:p w14:paraId="7D8B8BF0" w14:textId="6135737C" w:rsidR="00DB1FC4" w:rsidRPr="00253A68" w:rsidRDefault="00C50A9D" w:rsidP="00820E54">
      <w:pPr>
        <w:pStyle w:val="1"/>
        <w:spacing w:line="400" w:lineRule="exact"/>
        <w:rPr>
          <w:rFonts w:asciiTheme="minorEastAsia" w:eastAsiaTheme="minorEastAsia" w:hAnsiTheme="minorEastAsia"/>
          <w:szCs w:val="22"/>
        </w:rPr>
      </w:pPr>
      <w:r w:rsidRPr="00253A68">
        <w:rPr>
          <w:rFonts w:asciiTheme="minorEastAsia" w:eastAsiaTheme="minorEastAsia" w:hAnsiTheme="minorEastAsia" w:hint="eastAsia"/>
          <w:szCs w:val="22"/>
        </w:rPr>
        <w:t>４　営業所の</w:t>
      </w:r>
      <w:r w:rsidR="00CB20CA" w:rsidRPr="00253A68">
        <w:rPr>
          <w:rFonts w:asciiTheme="minorEastAsia" w:eastAsiaTheme="minorEastAsia" w:hAnsiTheme="minorEastAsia" w:hint="eastAsia"/>
          <w:szCs w:val="22"/>
        </w:rPr>
        <w:t>有無</w:t>
      </w:r>
    </w:p>
    <w:p w14:paraId="6D847411" w14:textId="0F6B5267" w:rsidR="00DB1FC4" w:rsidRPr="00253A68" w:rsidRDefault="00C50A9D" w:rsidP="00820E54">
      <w:pPr>
        <w:pStyle w:val="1"/>
        <w:spacing w:line="400" w:lineRule="exact"/>
        <w:rPr>
          <w:rFonts w:asciiTheme="minorEastAsia" w:eastAsiaTheme="minorEastAsia" w:hAnsiTheme="minorEastAsia"/>
          <w:szCs w:val="22"/>
        </w:rPr>
      </w:pPr>
      <w:r w:rsidRPr="00253A68">
        <w:rPr>
          <w:rFonts w:asciiTheme="minorEastAsia" w:eastAsiaTheme="minorEastAsia" w:hAnsiTheme="minorEastAsia" w:hint="eastAsia"/>
          <w:szCs w:val="22"/>
        </w:rPr>
        <w:t>５　希望業種（営業に係る登録、認定又は許可に係る書面の写し</w:t>
      </w:r>
      <w:r w:rsidR="002F3E48" w:rsidRPr="00253A68">
        <w:rPr>
          <w:rFonts w:asciiTheme="minorEastAsia" w:eastAsiaTheme="minorEastAsia" w:hAnsiTheme="minorEastAsia" w:hint="eastAsia"/>
          <w:szCs w:val="22"/>
        </w:rPr>
        <w:t>を</w:t>
      </w:r>
      <w:r w:rsidRPr="00253A68">
        <w:rPr>
          <w:rFonts w:asciiTheme="minorEastAsia" w:eastAsiaTheme="minorEastAsia" w:hAnsiTheme="minorEastAsia" w:hint="eastAsia"/>
          <w:szCs w:val="22"/>
        </w:rPr>
        <w:t>添付）</w:t>
      </w:r>
    </w:p>
    <w:p w14:paraId="0D659003" w14:textId="398F0BD0" w:rsidR="00DB1FC4" w:rsidRPr="00253A68" w:rsidRDefault="00C50A9D" w:rsidP="00820E54">
      <w:pPr>
        <w:pStyle w:val="1"/>
        <w:spacing w:line="400" w:lineRule="exact"/>
        <w:ind w:leftChars="100" w:left="440" w:hangingChars="100" w:hanging="220"/>
        <w:rPr>
          <w:rFonts w:asciiTheme="minorEastAsia" w:eastAsiaTheme="minorEastAsia" w:hAnsiTheme="minorEastAsia"/>
          <w:szCs w:val="22"/>
        </w:rPr>
      </w:pPr>
      <w:r w:rsidRPr="00253A68">
        <w:rPr>
          <w:rFonts w:asciiTheme="minorEastAsia" w:eastAsiaTheme="minorEastAsia" w:hAnsiTheme="minorEastAsia" w:hint="eastAsia"/>
          <w:szCs w:val="22"/>
        </w:rPr>
        <w:t>６　受任者の商号若しくは名称、所在地、氏名若しくは法人の代表者の氏名又は連絡先</w:t>
      </w:r>
    </w:p>
    <w:p w14:paraId="198D633D" w14:textId="2D20D182" w:rsidR="00142E2C" w:rsidRPr="00253A68" w:rsidRDefault="00C50A9D" w:rsidP="00820E54">
      <w:pPr>
        <w:pStyle w:val="1"/>
        <w:spacing w:line="400" w:lineRule="exact"/>
        <w:rPr>
          <w:rFonts w:asciiTheme="minorEastAsia" w:eastAsiaTheme="minorEastAsia" w:hAnsiTheme="minorEastAsia"/>
          <w:szCs w:val="22"/>
        </w:rPr>
      </w:pPr>
      <w:r w:rsidRPr="00253A68">
        <w:rPr>
          <w:rFonts w:asciiTheme="minorEastAsia" w:eastAsiaTheme="minorEastAsia" w:hAnsiTheme="minorEastAsia" w:hint="eastAsia"/>
          <w:szCs w:val="22"/>
        </w:rPr>
        <w:t>７　営業内容についての重大な事項（営業内容の変更を証明する書類</w:t>
      </w:r>
      <w:r w:rsidR="001B4E95" w:rsidRPr="00253A68">
        <w:rPr>
          <w:rFonts w:asciiTheme="minorEastAsia" w:eastAsiaTheme="minorEastAsia" w:hAnsiTheme="minorEastAsia" w:hint="eastAsia"/>
          <w:szCs w:val="22"/>
        </w:rPr>
        <w:t>を</w:t>
      </w:r>
      <w:r w:rsidRPr="00253A68">
        <w:rPr>
          <w:rFonts w:asciiTheme="minorEastAsia" w:eastAsiaTheme="minorEastAsia" w:hAnsiTheme="minorEastAsia" w:hint="eastAsia"/>
          <w:szCs w:val="22"/>
        </w:rPr>
        <w:t>添付）</w:t>
      </w:r>
    </w:p>
    <w:p w14:paraId="02960CAC" w14:textId="77777777" w:rsidR="00142E2C" w:rsidRPr="00253A68" w:rsidRDefault="00142E2C" w:rsidP="00820E54">
      <w:pPr>
        <w:pStyle w:val="1"/>
        <w:spacing w:line="240" w:lineRule="exact"/>
        <w:ind w:firstLineChars="0" w:firstLine="0"/>
        <w:rPr>
          <w:rFonts w:asciiTheme="minorEastAsia" w:eastAsiaTheme="minorEastAsia" w:hAnsiTheme="minorEastAsia"/>
          <w:szCs w:val="22"/>
        </w:rPr>
      </w:pPr>
    </w:p>
    <w:tbl>
      <w:tblPr>
        <w:tblW w:w="905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1"/>
        <w:gridCol w:w="1811"/>
        <w:gridCol w:w="1812"/>
        <w:gridCol w:w="1811"/>
        <w:gridCol w:w="1812"/>
      </w:tblGrid>
      <w:tr w:rsidR="00820E54" w:rsidRPr="00253A68" w14:paraId="0BD96C2A" w14:textId="77777777" w:rsidTr="008200D0">
        <w:trPr>
          <w:trHeight w:val="510"/>
        </w:trPr>
        <w:tc>
          <w:tcPr>
            <w:tcW w:w="1811" w:type="dxa"/>
            <w:vAlign w:val="center"/>
          </w:tcPr>
          <w:p w14:paraId="279FA34B" w14:textId="2E986A34" w:rsidR="00820E54" w:rsidRPr="00253A68" w:rsidRDefault="00C50A9D" w:rsidP="00820E54">
            <w:pPr>
              <w:jc w:val="center"/>
              <w:rPr>
                <w:rFonts w:asciiTheme="minorEastAsia" w:eastAsiaTheme="minorEastAsia" w:hAnsiTheme="minorEastAsia"/>
                <w:szCs w:val="22"/>
              </w:rPr>
            </w:pPr>
            <w:r w:rsidRPr="00253A68">
              <w:rPr>
                <w:rFonts w:asciiTheme="minorEastAsia" w:eastAsiaTheme="minorEastAsia" w:hAnsiTheme="minorEastAsia" w:hint="eastAsia"/>
                <w:szCs w:val="22"/>
              </w:rPr>
              <w:t>変　更　事　項</w:t>
            </w:r>
          </w:p>
        </w:tc>
        <w:tc>
          <w:tcPr>
            <w:tcW w:w="1811" w:type="dxa"/>
            <w:vAlign w:val="center"/>
          </w:tcPr>
          <w:p w14:paraId="32484C84" w14:textId="33A2E8F8" w:rsidR="00820E54" w:rsidRPr="00253A68" w:rsidRDefault="00C50A9D" w:rsidP="00820E54">
            <w:pPr>
              <w:jc w:val="center"/>
              <w:rPr>
                <w:rFonts w:asciiTheme="minorEastAsia" w:eastAsiaTheme="minorEastAsia" w:hAnsiTheme="minorEastAsia"/>
                <w:szCs w:val="22"/>
              </w:rPr>
            </w:pPr>
            <w:r w:rsidRPr="00253A68">
              <w:rPr>
                <w:rFonts w:asciiTheme="minorEastAsia" w:eastAsiaTheme="minorEastAsia" w:hAnsiTheme="minorEastAsia" w:hint="eastAsia"/>
                <w:szCs w:val="22"/>
              </w:rPr>
              <w:t>変　更　前</w:t>
            </w:r>
          </w:p>
        </w:tc>
        <w:tc>
          <w:tcPr>
            <w:tcW w:w="1812" w:type="dxa"/>
            <w:vAlign w:val="center"/>
          </w:tcPr>
          <w:p w14:paraId="1AAC2D63" w14:textId="4FBBEFFB" w:rsidR="00820E54" w:rsidRPr="00253A68" w:rsidRDefault="00C50A9D" w:rsidP="00820E54">
            <w:pPr>
              <w:jc w:val="center"/>
              <w:rPr>
                <w:rFonts w:asciiTheme="minorEastAsia" w:eastAsiaTheme="minorEastAsia" w:hAnsiTheme="minorEastAsia"/>
                <w:szCs w:val="22"/>
              </w:rPr>
            </w:pPr>
            <w:r w:rsidRPr="00253A68">
              <w:rPr>
                <w:rFonts w:asciiTheme="minorEastAsia" w:eastAsiaTheme="minorEastAsia" w:hAnsiTheme="minorEastAsia" w:hint="eastAsia"/>
                <w:szCs w:val="22"/>
              </w:rPr>
              <w:t>変　更　後</w:t>
            </w:r>
          </w:p>
        </w:tc>
        <w:tc>
          <w:tcPr>
            <w:tcW w:w="1811" w:type="dxa"/>
            <w:vAlign w:val="center"/>
          </w:tcPr>
          <w:p w14:paraId="5A55E2BD" w14:textId="252B588F" w:rsidR="00820E54" w:rsidRPr="00253A68" w:rsidRDefault="00C50A9D" w:rsidP="00820E54">
            <w:pPr>
              <w:jc w:val="center"/>
              <w:rPr>
                <w:rFonts w:asciiTheme="minorEastAsia" w:eastAsiaTheme="minorEastAsia" w:hAnsiTheme="minorEastAsia"/>
                <w:szCs w:val="22"/>
              </w:rPr>
            </w:pPr>
            <w:r w:rsidRPr="00253A68">
              <w:rPr>
                <w:rFonts w:asciiTheme="minorEastAsia" w:eastAsiaTheme="minorEastAsia" w:hAnsiTheme="minorEastAsia" w:hint="eastAsia"/>
                <w:szCs w:val="22"/>
              </w:rPr>
              <w:t>変更年月日</w:t>
            </w:r>
          </w:p>
        </w:tc>
        <w:tc>
          <w:tcPr>
            <w:tcW w:w="1812" w:type="dxa"/>
            <w:vAlign w:val="center"/>
          </w:tcPr>
          <w:p w14:paraId="2BE85A35" w14:textId="63AA7FBE" w:rsidR="00820E54" w:rsidRPr="00253A68" w:rsidRDefault="00C50A9D" w:rsidP="00820E54">
            <w:pPr>
              <w:jc w:val="center"/>
              <w:rPr>
                <w:rFonts w:asciiTheme="minorEastAsia" w:eastAsiaTheme="minorEastAsia" w:hAnsiTheme="minorEastAsia"/>
                <w:szCs w:val="22"/>
              </w:rPr>
            </w:pPr>
            <w:r w:rsidRPr="00253A68">
              <w:rPr>
                <w:rFonts w:asciiTheme="minorEastAsia" w:eastAsiaTheme="minorEastAsia" w:hAnsiTheme="minorEastAsia" w:hint="eastAsia"/>
                <w:szCs w:val="22"/>
              </w:rPr>
              <w:t>備　　考</w:t>
            </w:r>
          </w:p>
        </w:tc>
      </w:tr>
      <w:tr w:rsidR="00820E54" w:rsidRPr="00253A68" w14:paraId="7EDA1CAE" w14:textId="77777777" w:rsidTr="008200D0">
        <w:trPr>
          <w:trHeight w:val="2821"/>
        </w:trPr>
        <w:tc>
          <w:tcPr>
            <w:tcW w:w="1811" w:type="dxa"/>
          </w:tcPr>
          <w:p w14:paraId="2F17309F" w14:textId="77777777" w:rsidR="00820E54" w:rsidRPr="00253A68" w:rsidRDefault="00820E54" w:rsidP="00820E54">
            <w:pPr>
              <w:rPr>
                <w:rFonts w:asciiTheme="minorEastAsia" w:eastAsiaTheme="minorEastAsia" w:hAnsiTheme="minorEastAsia"/>
                <w:szCs w:val="22"/>
              </w:rPr>
            </w:pPr>
          </w:p>
        </w:tc>
        <w:tc>
          <w:tcPr>
            <w:tcW w:w="1811" w:type="dxa"/>
          </w:tcPr>
          <w:p w14:paraId="27B1016E" w14:textId="77777777" w:rsidR="00820E54" w:rsidRPr="00253A68" w:rsidRDefault="00820E54" w:rsidP="00820E54">
            <w:pPr>
              <w:rPr>
                <w:rFonts w:asciiTheme="minorEastAsia" w:eastAsiaTheme="minorEastAsia" w:hAnsiTheme="minorEastAsia"/>
                <w:szCs w:val="22"/>
              </w:rPr>
            </w:pPr>
          </w:p>
        </w:tc>
        <w:tc>
          <w:tcPr>
            <w:tcW w:w="1812" w:type="dxa"/>
          </w:tcPr>
          <w:p w14:paraId="4C909F3E" w14:textId="77777777" w:rsidR="00820E54" w:rsidRPr="00253A68" w:rsidRDefault="00820E54" w:rsidP="00820E54">
            <w:pPr>
              <w:rPr>
                <w:rFonts w:asciiTheme="minorEastAsia" w:eastAsiaTheme="minorEastAsia" w:hAnsiTheme="minorEastAsia"/>
                <w:szCs w:val="22"/>
              </w:rPr>
            </w:pPr>
          </w:p>
        </w:tc>
        <w:tc>
          <w:tcPr>
            <w:tcW w:w="1811" w:type="dxa"/>
          </w:tcPr>
          <w:p w14:paraId="6339F5E6" w14:textId="77777777" w:rsidR="00820E54" w:rsidRPr="00253A68" w:rsidRDefault="00820E54" w:rsidP="00820E54">
            <w:pPr>
              <w:rPr>
                <w:rFonts w:asciiTheme="minorEastAsia" w:eastAsiaTheme="minorEastAsia" w:hAnsiTheme="minorEastAsia"/>
                <w:szCs w:val="22"/>
              </w:rPr>
            </w:pPr>
          </w:p>
        </w:tc>
        <w:tc>
          <w:tcPr>
            <w:tcW w:w="1812" w:type="dxa"/>
          </w:tcPr>
          <w:p w14:paraId="419B535E" w14:textId="77777777" w:rsidR="00820E54" w:rsidRPr="00253A68" w:rsidRDefault="00820E54" w:rsidP="00820E54">
            <w:pPr>
              <w:rPr>
                <w:rFonts w:asciiTheme="minorEastAsia" w:eastAsiaTheme="minorEastAsia" w:hAnsiTheme="minorEastAsia"/>
                <w:szCs w:val="22"/>
              </w:rPr>
            </w:pPr>
          </w:p>
        </w:tc>
      </w:tr>
    </w:tbl>
    <w:p w14:paraId="044994F7" w14:textId="77777777" w:rsidR="00CB20CA" w:rsidRPr="00253A68" w:rsidRDefault="00CB20CA" w:rsidP="006B161E">
      <w:pPr>
        <w:pStyle w:val="1"/>
        <w:rPr>
          <w:rFonts w:asciiTheme="minorEastAsia" w:eastAsiaTheme="minorEastAsia" w:hAnsiTheme="minorEastAsia"/>
          <w:szCs w:val="22"/>
        </w:rPr>
      </w:pPr>
    </w:p>
    <w:p w14:paraId="22B51C68" w14:textId="3FC5047A" w:rsidR="00820E54" w:rsidRPr="00253A68" w:rsidRDefault="00C50A9D" w:rsidP="006B161E">
      <w:pPr>
        <w:pStyle w:val="1"/>
        <w:rPr>
          <w:rFonts w:asciiTheme="minorEastAsia" w:eastAsiaTheme="minorEastAsia" w:hAnsiTheme="minorEastAsia"/>
          <w:szCs w:val="22"/>
        </w:rPr>
      </w:pPr>
      <w:r w:rsidRPr="00253A68">
        <w:rPr>
          <w:rFonts w:asciiTheme="minorEastAsia" w:eastAsiaTheme="minorEastAsia" w:hAnsiTheme="minorEastAsia" w:hint="eastAsia"/>
          <w:szCs w:val="22"/>
        </w:rPr>
        <w:lastRenderedPageBreak/>
        <w:t>氏名又は法人の代表者の氏名が変更となる場合は、</w:t>
      </w:r>
      <w:r w:rsidR="00E85A49" w:rsidRPr="00253A68">
        <w:rPr>
          <w:rFonts w:asciiTheme="minorEastAsia" w:eastAsiaTheme="minorEastAsia" w:hAnsiTheme="minorEastAsia" w:hint="eastAsia"/>
          <w:szCs w:val="22"/>
        </w:rPr>
        <w:t>次</w:t>
      </w:r>
      <w:r w:rsidRPr="00253A68">
        <w:rPr>
          <w:rFonts w:asciiTheme="minorEastAsia" w:eastAsiaTheme="minorEastAsia" w:hAnsiTheme="minorEastAsia" w:hint="eastAsia"/>
          <w:szCs w:val="22"/>
        </w:rPr>
        <w:t>の誓約事項の□にレ点を記入してください。</w:t>
      </w:r>
    </w:p>
    <w:p w14:paraId="1689A2B7" w14:textId="2F146CB9" w:rsidR="00142E2C" w:rsidRPr="00253A68" w:rsidRDefault="002B5657" w:rsidP="00416E6E">
      <w:pPr>
        <w:pStyle w:val="1"/>
        <w:ind w:firstLineChars="0" w:firstLine="0"/>
        <w:rPr>
          <w:rFonts w:asciiTheme="minorEastAsia" w:eastAsiaTheme="minorEastAsia" w:hAnsiTheme="minorEastAsia"/>
          <w:szCs w:val="22"/>
        </w:rPr>
      </w:pPr>
      <w:r>
        <w:rPr>
          <w:rFonts w:asciiTheme="minorEastAsia" w:eastAsiaTheme="minorEastAsia" w:hAnsiTheme="minorEastAsia"/>
          <w:noProof/>
          <w:szCs w:val="22"/>
        </w:rPr>
        <w:pict w14:anchorId="4B7B485B">
          <v:rect id="正方形/長方形 3" o:spid="_x0000_s1029" style="position:absolute;left:0;text-align:left;margin-left:3.6pt;margin-top:3pt;width:453.65pt;height:324.6pt;z-index:251661312;visibility:visible;mso-wrap-distance-left:9pt;mso-wrap-distance-top:0;mso-wrap-distance-right:9pt;mso-wrap-distance-bottom:0;mso-position-horizontal-relative:text;mso-position-vertical-relative:text;mso-width-relative:margin;mso-height-relative:margin;v-text-anchor:middle" filled="f" strokecolor="windowText" strokeweight=".5pt">
            <v:textbox>
              <w:txbxContent>
                <w:p w14:paraId="1815CF14" w14:textId="44B6703E" w:rsidR="00820E54" w:rsidRPr="0055075C" w:rsidRDefault="00133299" w:rsidP="00006FFB">
                  <w:pPr>
                    <w:pStyle w:val="aa"/>
                    <w:numPr>
                      <w:ilvl w:val="0"/>
                      <w:numId w:val="1"/>
                    </w:numPr>
                    <w:spacing w:beforeLines="30" w:before="132" w:afterLines="30" w:after="132" w:line="360" w:lineRule="exact"/>
                    <w:ind w:leftChars="100" w:left="577" w:rightChars="50" w:right="110" w:hanging="357"/>
                    <w:rPr>
                      <w:color w:val="000000"/>
                      <w:sz w:val="22"/>
                      <w:szCs w:val="22"/>
                    </w:rPr>
                  </w:pPr>
                  <w:r w:rsidRPr="0055075C">
                    <w:rPr>
                      <w:rFonts w:hint="eastAsia"/>
                      <w:color w:val="000000"/>
                      <w:sz w:val="22"/>
                      <w:szCs w:val="22"/>
                    </w:rPr>
                    <w:t>私は、暴力団の排除に関する次の事項について、いずれにも該当しないことを誓約します。また、次の事項に該当することとなった場合には、速やかに届け出るとともに、参加資格の取消しなど、市が行う一切の措置について異議申立てを行いません。</w:t>
                  </w:r>
                </w:p>
                <w:p w14:paraId="17B5E06D" w14:textId="30A7D65A" w:rsidR="00820E54" w:rsidRPr="0055075C" w:rsidRDefault="00133299" w:rsidP="00006FFB">
                  <w:pPr>
                    <w:adjustRightInd w:val="0"/>
                    <w:spacing w:line="300" w:lineRule="exact"/>
                    <w:ind w:leftChars="250" w:left="770" w:rightChars="50" w:right="110" w:hangingChars="100" w:hanging="220"/>
                    <w:rPr>
                      <w:rFonts w:ascii="ＭＳ 明朝" w:hAnsi="ＭＳ 明朝"/>
                      <w:color w:val="000000"/>
                      <w:szCs w:val="22"/>
                    </w:rPr>
                  </w:pPr>
                  <w:r w:rsidRPr="0055075C">
                    <w:rPr>
                      <w:rFonts w:ascii="ＭＳ 明朝" w:hAnsi="ＭＳ 明朝" w:hint="eastAsia"/>
                      <w:color w:val="000000"/>
                      <w:szCs w:val="22"/>
                    </w:rPr>
                    <w:t>⑴　役員等（個人である場合にはその者を、法人である場合にはその役員又はその支店若しくは契約を締結する事務所の代表者（以下単に「役員」という。）をいう。以下同じ。）が暴力団員による不当な行為の防止等に関する法律（平成３年法律第７７号。以下「暴力団対策法」という。）第２条第６号に規定する暴力団員（以下「暴力団員」という。）であると認められる者</w:t>
                  </w:r>
                </w:p>
                <w:p w14:paraId="376F64E1" w14:textId="40F29106" w:rsidR="00820E54" w:rsidRPr="0055075C" w:rsidRDefault="00133299" w:rsidP="00006FFB">
                  <w:pPr>
                    <w:adjustRightInd w:val="0"/>
                    <w:spacing w:line="300" w:lineRule="exact"/>
                    <w:ind w:leftChars="250" w:left="770" w:rightChars="50" w:right="110" w:hangingChars="100" w:hanging="220"/>
                    <w:rPr>
                      <w:rFonts w:ascii="ＭＳ 明朝" w:hAnsi="ＭＳ 明朝"/>
                      <w:color w:val="000000"/>
                      <w:szCs w:val="22"/>
                    </w:rPr>
                  </w:pPr>
                  <w:r w:rsidRPr="0055075C">
                    <w:rPr>
                      <w:rFonts w:ascii="ＭＳ 明朝" w:hAnsi="ＭＳ 明朝" w:hint="eastAsia"/>
                      <w:color w:val="000000"/>
                      <w:szCs w:val="22"/>
                    </w:rPr>
                    <w:t>⑵　暴力団（暴力団対策法第２条第２号に規定する暴力団をいう。以下同じ。）又は暴力団員が経営に実質的に関与していると認められる者</w:t>
                  </w:r>
                </w:p>
                <w:p w14:paraId="477DD6D1" w14:textId="3A807C56" w:rsidR="00820E54" w:rsidRPr="0055075C" w:rsidRDefault="00133299" w:rsidP="00006FFB">
                  <w:pPr>
                    <w:adjustRightInd w:val="0"/>
                    <w:spacing w:line="300" w:lineRule="exact"/>
                    <w:ind w:leftChars="250" w:left="770" w:rightChars="50" w:right="110" w:hangingChars="100" w:hanging="220"/>
                    <w:rPr>
                      <w:rFonts w:ascii="ＭＳ 明朝" w:hAnsi="ＭＳ 明朝"/>
                      <w:color w:val="000000"/>
                      <w:szCs w:val="22"/>
                    </w:rPr>
                  </w:pPr>
                  <w:r w:rsidRPr="0055075C">
                    <w:rPr>
                      <w:rFonts w:ascii="ＭＳ 明朝" w:hAnsi="ＭＳ 明朝" w:hint="eastAsia"/>
                      <w:color w:val="000000"/>
                      <w:szCs w:val="22"/>
                    </w:rPr>
                    <w:t>⑶　自己、自社若しくは第三者の不正の利益を図る目的又は第三者に損害を加える目的をもって、暴力団又は暴力団員を利用していると認められる者</w:t>
                  </w:r>
                </w:p>
                <w:p w14:paraId="41A6E9EA" w14:textId="12D108B8" w:rsidR="00820E54" w:rsidRPr="0055075C" w:rsidRDefault="00133299" w:rsidP="00006FFB">
                  <w:pPr>
                    <w:adjustRightInd w:val="0"/>
                    <w:spacing w:line="300" w:lineRule="exact"/>
                    <w:ind w:leftChars="250" w:left="770" w:rightChars="50" w:right="110" w:hangingChars="100" w:hanging="220"/>
                    <w:rPr>
                      <w:rFonts w:ascii="ＭＳ 明朝" w:hAnsi="ＭＳ 明朝"/>
                      <w:color w:val="000000"/>
                      <w:szCs w:val="22"/>
                    </w:rPr>
                  </w:pPr>
                  <w:r w:rsidRPr="0055075C">
                    <w:rPr>
                      <w:rFonts w:ascii="ＭＳ 明朝" w:hAnsi="ＭＳ 明朝" w:hint="eastAsia"/>
                      <w:color w:val="000000"/>
                      <w:szCs w:val="22"/>
                    </w:rPr>
                    <w:t>⑷　暴力団又は暴力団員に対して資金等を供給し、又は便宜を供与するなど直接的又は積極的に暴力団の維持若しくは運営に協力し、又は関与していると認められる者</w:t>
                  </w:r>
                </w:p>
                <w:p w14:paraId="3B68959E" w14:textId="05E63D4A" w:rsidR="00820E54" w:rsidRPr="0055075C" w:rsidRDefault="00133299" w:rsidP="00006FFB">
                  <w:pPr>
                    <w:adjustRightInd w:val="0"/>
                    <w:spacing w:line="300" w:lineRule="exact"/>
                    <w:ind w:leftChars="250" w:left="770" w:rightChars="50" w:right="110" w:hangingChars="100" w:hanging="220"/>
                    <w:rPr>
                      <w:rFonts w:ascii="ＭＳ 明朝" w:hAnsi="ＭＳ 明朝"/>
                      <w:color w:val="000000"/>
                      <w:szCs w:val="22"/>
                    </w:rPr>
                  </w:pPr>
                  <w:r w:rsidRPr="0055075C">
                    <w:rPr>
                      <w:rFonts w:ascii="ＭＳ 明朝" w:hAnsi="ＭＳ 明朝" w:hint="eastAsia"/>
                      <w:color w:val="000000"/>
                      <w:szCs w:val="22"/>
                    </w:rPr>
                    <w:t>⑸　暴力団又は暴力団員と社会的に非難されるべき関係を有していると認められる者</w:t>
                  </w:r>
                </w:p>
                <w:p w14:paraId="36409F8C" w14:textId="2CDE3479" w:rsidR="00820E54" w:rsidRPr="0055075C" w:rsidRDefault="00133299" w:rsidP="00006FFB">
                  <w:pPr>
                    <w:adjustRightInd w:val="0"/>
                    <w:spacing w:line="300" w:lineRule="exact"/>
                    <w:ind w:leftChars="250" w:left="770" w:rightChars="50" w:right="110" w:hangingChars="100" w:hanging="220"/>
                    <w:rPr>
                      <w:rFonts w:ascii="ＭＳ 明朝" w:hAnsi="ＭＳ 明朝"/>
                      <w:color w:val="000000"/>
                      <w:szCs w:val="22"/>
                    </w:rPr>
                  </w:pPr>
                  <w:r w:rsidRPr="0055075C">
                    <w:rPr>
                      <w:rFonts w:ascii="ＭＳ 明朝" w:hAnsi="ＭＳ 明朝" w:hint="eastAsia"/>
                      <w:color w:val="000000"/>
                      <w:szCs w:val="22"/>
                    </w:rPr>
                    <w:t>⑹　法人であって、⑶から⑸までのいずれかに該当する役員があるもの</w:t>
                  </w:r>
                </w:p>
              </w:txbxContent>
            </v:textbox>
          </v:rect>
        </w:pict>
      </w:r>
    </w:p>
    <w:p w14:paraId="25649B50" w14:textId="77777777" w:rsidR="00142E2C" w:rsidRPr="00253A68" w:rsidRDefault="00142E2C" w:rsidP="00416E6E">
      <w:pPr>
        <w:pStyle w:val="1"/>
        <w:ind w:firstLineChars="0" w:firstLine="0"/>
        <w:rPr>
          <w:rFonts w:asciiTheme="minorEastAsia" w:eastAsiaTheme="minorEastAsia" w:hAnsiTheme="minorEastAsia"/>
          <w:szCs w:val="22"/>
        </w:rPr>
      </w:pPr>
    </w:p>
    <w:p w14:paraId="675AE3A3" w14:textId="77777777" w:rsidR="00FB064F" w:rsidRPr="00253A68" w:rsidRDefault="00FB064F" w:rsidP="00416E6E">
      <w:pPr>
        <w:pStyle w:val="1"/>
        <w:ind w:firstLineChars="0" w:firstLine="0"/>
        <w:rPr>
          <w:rFonts w:asciiTheme="minorEastAsia" w:eastAsiaTheme="minorEastAsia" w:hAnsiTheme="minorEastAsia"/>
          <w:szCs w:val="22"/>
        </w:rPr>
      </w:pPr>
    </w:p>
    <w:p w14:paraId="1DA98A2A" w14:textId="77777777" w:rsidR="00FB064F" w:rsidRPr="00253A68" w:rsidRDefault="00FB064F" w:rsidP="00416E6E">
      <w:pPr>
        <w:pStyle w:val="1"/>
        <w:ind w:firstLineChars="0" w:firstLine="0"/>
        <w:rPr>
          <w:rFonts w:asciiTheme="minorEastAsia" w:eastAsiaTheme="minorEastAsia" w:hAnsiTheme="minorEastAsia"/>
          <w:szCs w:val="22"/>
        </w:rPr>
      </w:pPr>
    </w:p>
    <w:p w14:paraId="30B0DC37" w14:textId="77777777" w:rsidR="00FB064F" w:rsidRPr="00253A68" w:rsidRDefault="00FB064F" w:rsidP="00416E6E">
      <w:pPr>
        <w:pStyle w:val="1"/>
        <w:ind w:firstLineChars="0" w:firstLine="0"/>
        <w:rPr>
          <w:rFonts w:asciiTheme="minorEastAsia" w:eastAsiaTheme="minorEastAsia" w:hAnsiTheme="minorEastAsia"/>
          <w:szCs w:val="22"/>
        </w:rPr>
      </w:pPr>
    </w:p>
    <w:p w14:paraId="04408433" w14:textId="77777777" w:rsidR="00FB064F" w:rsidRPr="00253A68" w:rsidRDefault="00FB064F" w:rsidP="00416E6E">
      <w:pPr>
        <w:pStyle w:val="1"/>
        <w:ind w:firstLineChars="0" w:firstLine="0"/>
        <w:rPr>
          <w:rFonts w:asciiTheme="minorEastAsia" w:eastAsiaTheme="minorEastAsia" w:hAnsiTheme="minorEastAsia"/>
          <w:szCs w:val="22"/>
        </w:rPr>
      </w:pPr>
    </w:p>
    <w:p w14:paraId="68BC89A1" w14:textId="77777777" w:rsidR="00FB064F" w:rsidRPr="00253A68" w:rsidRDefault="00FB064F" w:rsidP="00416E6E">
      <w:pPr>
        <w:pStyle w:val="1"/>
        <w:ind w:firstLineChars="0" w:firstLine="0"/>
        <w:rPr>
          <w:rFonts w:asciiTheme="minorEastAsia" w:eastAsiaTheme="minorEastAsia" w:hAnsiTheme="minorEastAsia"/>
          <w:szCs w:val="22"/>
        </w:rPr>
      </w:pPr>
    </w:p>
    <w:p w14:paraId="1E262DC3" w14:textId="77777777" w:rsidR="00FB064F" w:rsidRPr="00253A68" w:rsidRDefault="00FB064F" w:rsidP="00416E6E">
      <w:pPr>
        <w:pStyle w:val="1"/>
        <w:ind w:firstLineChars="0" w:firstLine="0"/>
        <w:rPr>
          <w:rFonts w:asciiTheme="minorEastAsia" w:eastAsiaTheme="minorEastAsia" w:hAnsiTheme="minorEastAsia"/>
          <w:szCs w:val="22"/>
        </w:rPr>
      </w:pPr>
    </w:p>
    <w:p w14:paraId="2057688F" w14:textId="77777777" w:rsidR="00FB064F" w:rsidRPr="00253A68" w:rsidRDefault="00FB064F" w:rsidP="00416E6E">
      <w:pPr>
        <w:pStyle w:val="1"/>
        <w:ind w:firstLineChars="0" w:firstLine="0"/>
        <w:rPr>
          <w:rFonts w:asciiTheme="minorEastAsia" w:eastAsiaTheme="minorEastAsia" w:hAnsiTheme="minorEastAsia"/>
          <w:szCs w:val="22"/>
        </w:rPr>
      </w:pPr>
    </w:p>
    <w:p w14:paraId="0BFCEA55" w14:textId="77777777" w:rsidR="00FB064F" w:rsidRPr="00253A68" w:rsidRDefault="00FB064F" w:rsidP="00416E6E">
      <w:pPr>
        <w:pStyle w:val="1"/>
        <w:ind w:firstLineChars="0" w:firstLine="0"/>
        <w:rPr>
          <w:rFonts w:asciiTheme="minorEastAsia" w:eastAsiaTheme="minorEastAsia" w:hAnsiTheme="minorEastAsia"/>
          <w:szCs w:val="22"/>
        </w:rPr>
      </w:pPr>
    </w:p>
    <w:p w14:paraId="7478A5C5" w14:textId="77777777" w:rsidR="00FB064F" w:rsidRPr="00253A68" w:rsidRDefault="00FB064F" w:rsidP="00416E6E">
      <w:pPr>
        <w:pStyle w:val="1"/>
        <w:ind w:firstLineChars="0" w:firstLine="0"/>
        <w:rPr>
          <w:rFonts w:asciiTheme="minorEastAsia" w:eastAsiaTheme="minorEastAsia" w:hAnsiTheme="minorEastAsia"/>
          <w:szCs w:val="22"/>
        </w:rPr>
      </w:pPr>
    </w:p>
    <w:p w14:paraId="649E120C" w14:textId="77777777" w:rsidR="00FB064F" w:rsidRPr="00253A68" w:rsidRDefault="00FB064F" w:rsidP="00416E6E">
      <w:pPr>
        <w:pStyle w:val="1"/>
        <w:ind w:firstLineChars="0" w:firstLine="0"/>
        <w:rPr>
          <w:rFonts w:asciiTheme="minorEastAsia" w:eastAsiaTheme="minorEastAsia" w:hAnsiTheme="minorEastAsia"/>
          <w:szCs w:val="22"/>
        </w:rPr>
      </w:pPr>
    </w:p>
    <w:p w14:paraId="64611144" w14:textId="1ED31744" w:rsidR="00142E2C" w:rsidRPr="00F04D03" w:rsidRDefault="00142E2C" w:rsidP="00E53E68">
      <w:pPr>
        <w:pStyle w:val="1"/>
        <w:ind w:left="220" w:hangingChars="100" w:hanging="220"/>
        <w:rPr>
          <w:rFonts w:asciiTheme="minorEastAsia" w:eastAsiaTheme="minorEastAsia" w:hAnsiTheme="minorEastAsia"/>
          <w:szCs w:val="22"/>
        </w:rPr>
      </w:pPr>
    </w:p>
    <w:sectPr w:rsidR="00142E2C" w:rsidRPr="00F04D03" w:rsidSect="00A17F07">
      <w:pgSz w:w="11906" w:h="16838" w:code="9"/>
      <w:pgMar w:top="1304" w:right="1418" w:bottom="1247" w:left="1418" w:header="851" w:footer="680" w:gutter="0"/>
      <w:cols w:space="425"/>
      <w:docGrid w:type="linesAndChars" w:linePitch="4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4DA4F" w14:textId="77777777" w:rsidR="00F8040C" w:rsidRDefault="00F8040C">
      <w:r>
        <w:separator/>
      </w:r>
    </w:p>
  </w:endnote>
  <w:endnote w:type="continuationSeparator" w:id="0">
    <w:p w14:paraId="1DF12B0C" w14:textId="77777777" w:rsidR="00F8040C" w:rsidRDefault="00F804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D39C4" w14:textId="77777777" w:rsidR="00F8040C" w:rsidRDefault="00F8040C">
      <w:r>
        <w:separator/>
      </w:r>
    </w:p>
  </w:footnote>
  <w:footnote w:type="continuationSeparator" w:id="0">
    <w:p w14:paraId="58B71A53" w14:textId="77777777" w:rsidR="00F8040C" w:rsidRDefault="00F804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63BA7"/>
    <w:multiLevelType w:val="hybridMultilevel"/>
    <w:tmpl w:val="70586916"/>
    <w:lvl w:ilvl="0" w:tplc="AD784092">
      <w:start w:val="5"/>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num w:numId="1" w16cid:durableId="14234061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211"/>
  <w:displayVerticalDrawingGridEvery w:val="2"/>
  <w:noPunctuationKerning/>
  <w:characterSpacingControl w:val="doNotCompress"/>
  <w:noLineBreaksAfter w:lang="ja-JP" w:val="$([\{£¥‘“〈《「『【〔＄（［｛｢￡￥"/>
  <w:noLineBreaksBefore w:lang="ja-JP" w:val="、。」）"/>
  <w:hdrShapeDefaults>
    <o:shapedefaults v:ext="edit" spidmax="942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D00793"/>
    <w:rsid w:val="00006FFB"/>
    <w:rsid w:val="000122A4"/>
    <w:rsid w:val="00017097"/>
    <w:rsid w:val="00021C2D"/>
    <w:rsid w:val="000336A5"/>
    <w:rsid w:val="00037B09"/>
    <w:rsid w:val="0005753E"/>
    <w:rsid w:val="00061D1F"/>
    <w:rsid w:val="00073F2E"/>
    <w:rsid w:val="00090A3C"/>
    <w:rsid w:val="00093247"/>
    <w:rsid w:val="00095186"/>
    <w:rsid w:val="000B44A9"/>
    <w:rsid w:val="000C5213"/>
    <w:rsid w:val="000D2C20"/>
    <w:rsid w:val="000E2C8A"/>
    <w:rsid w:val="000F0515"/>
    <w:rsid w:val="000F5E4F"/>
    <w:rsid w:val="000F5FDD"/>
    <w:rsid w:val="001058DE"/>
    <w:rsid w:val="001158A1"/>
    <w:rsid w:val="00133299"/>
    <w:rsid w:val="00134E13"/>
    <w:rsid w:val="00142E2C"/>
    <w:rsid w:val="001540A2"/>
    <w:rsid w:val="00157B29"/>
    <w:rsid w:val="00173419"/>
    <w:rsid w:val="00181D2F"/>
    <w:rsid w:val="00183A68"/>
    <w:rsid w:val="001A3694"/>
    <w:rsid w:val="001B4E95"/>
    <w:rsid w:val="001B6441"/>
    <w:rsid w:val="001C0F39"/>
    <w:rsid w:val="001C3090"/>
    <w:rsid w:val="001C3A8F"/>
    <w:rsid w:val="001C4955"/>
    <w:rsid w:val="001D0CAE"/>
    <w:rsid w:val="001D30AB"/>
    <w:rsid w:val="001E1486"/>
    <w:rsid w:val="001F21C6"/>
    <w:rsid w:val="001F5A80"/>
    <w:rsid w:val="00207866"/>
    <w:rsid w:val="00217FB2"/>
    <w:rsid w:val="00232208"/>
    <w:rsid w:val="00235020"/>
    <w:rsid w:val="00242039"/>
    <w:rsid w:val="002448CA"/>
    <w:rsid w:val="00253A68"/>
    <w:rsid w:val="00265CCB"/>
    <w:rsid w:val="002733FC"/>
    <w:rsid w:val="00274CE7"/>
    <w:rsid w:val="0027634E"/>
    <w:rsid w:val="00276F73"/>
    <w:rsid w:val="0029134F"/>
    <w:rsid w:val="002A05EA"/>
    <w:rsid w:val="002B315E"/>
    <w:rsid w:val="002B521B"/>
    <w:rsid w:val="002B5657"/>
    <w:rsid w:val="002B59BC"/>
    <w:rsid w:val="002C0DC6"/>
    <w:rsid w:val="002C6189"/>
    <w:rsid w:val="002D6DD0"/>
    <w:rsid w:val="002E00EA"/>
    <w:rsid w:val="002F3E48"/>
    <w:rsid w:val="0032284B"/>
    <w:rsid w:val="00361AED"/>
    <w:rsid w:val="00362D48"/>
    <w:rsid w:val="003729C5"/>
    <w:rsid w:val="00382077"/>
    <w:rsid w:val="00385BA0"/>
    <w:rsid w:val="003A410C"/>
    <w:rsid w:val="003B458B"/>
    <w:rsid w:val="003B6ABB"/>
    <w:rsid w:val="003B6ACA"/>
    <w:rsid w:val="003F1C1D"/>
    <w:rsid w:val="003F5072"/>
    <w:rsid w:val="003F51D3"/>
    <w:rsid w:val="0040381F"/>
    <w:rsid w:val="00403B9E"/>
    <w:rsid w:val="00413788"/>
    <w:rsid w:val="00416E6E"/>
    <w:rsid w:val="00435052"/>
    <w:rsid w:val="00436CD2"/>
    <w:rsid w:val="00440DBC"/>
    <w:rsid w:val="0045142A"/>
    <w:rsid w:val="00452EC1"/>
    <w:rsid w:val="0046694D"/>
    <w:rsid w:val="00475D12"/>
    <w:rsid w:val="0047793D"/>
    <w:rsid w:val="0048061E"/>
    <w:rsid w:val="004C09E6"/>
    <w:rsid w:val="004C5955"/>
    <w:rsid w:val="004D7E74"/>
    <w:rsid w:val="005221A2"/>
    <w:rsid w:val="00525824"/>
    <w:rsid w:val="0055075C"/>
    <w:rsid w:val="0055575B"/>
    <w:rsid w:val="00596CC7"/>
    <w:rsid w:val="005C2004"/>
    <w:rsid w:val="005C624D"/>
    <w:rsid w:val="005D5A59"/>
    <w:rsid w:val="005E5842"/>
    <w:rsid w:val="005F29FF"/>
    <w:rsid w:val="005F40C8"/>
    <w:rsid w:val="005F5E67"/>
    <w:rsid w:val="00600799"/>
    <w:rsid w:val="006023BD"/>
    <w:rsid w:val="0061210F"/>
    <w:rsid w:val="00616BC0"/>
    <w:rsid w:val="00617950"/>
    <w:rsid w:val="006460CE"/>
    <w:rsid w:val="00666330"/>
    <w:rsid w:val="00671805"/>
    <w:rsid w:val="0068067D"/>
    <w:rsid w:val="00686552"/>
    <w:rsid w:val="006A37FE"/>
    <w:rsid w:val="006B161E"/>
    <w:rsid w:val="006B6764"/>
    <w:rsid w:val="006B6E91"/>
    <w:rsid w:val="006C24CA"/>
    <w:rsid w:val="006C6E38"/>
    <w:rsid w:val="006D585D"/>
    <w:rsid w:val="006E458A"/>
    <w:rsid w:val="006F0424"/>
    <w:rsid w:val="006F3026"/>
    <w:rsid w:val="00732B51"/>
    <w:rsid w:val="00740A17"/>
    <w:rsid w:val="00751018"/>
    <w:rsid w:val="007515A9"/>
    <w:rsid w:val="007562D0"/>
    <w:rsid w:val="00785952"/>
    <w:rsid w:val="00790CB6"/>
    <w:rsid w:val="00795034"/>
    <w:rsid w:val="007B48BE"/>
    <w:rsid w:val="007C573F"/>
    <w:rsid w:val="007D1CCF"/>
    <w:rsid w:val="007E4794"/>
    <w:rsid w:val="008200D0"/>
    <w:rsid w:val="00820E54"/>
    <w:rsid w:val="00821379"/>
    <w:rsid w:val="00885BE7"/>
    <w:rsid w:val="008942BF"/>
    <w:rsid w:val="008A0C1A"/>
    <w:rsid w:val="008A3964"/>
    <w:rsid w:val="008B153F"/>
    <w:rsid w:val="008B1870"/>
    <w:rsid w:val="008B2B78"/>
    <w:rsid w:val="008C6C23"/>
    <w:rsid w:val="008D5C95"/>
    <w:rsid w:val="008D682E"/>
    <w:rsid w:val="008D7FD5"/>
    <w:rsid w:val="008E0493"/>
    <w:rsid w:val="008E4E91"/>
    <w:rsid w:val="008F0F61"/>
    <w:rsid w:val="008F775D"/>
    <w:rsid w:val="0092250A"/>
    <w:rsid w:val="00923D5B"/>
    <w:rsid w:val="00940E4C"/>
    <w:rsid w:val="00945B5C"/>
    <w:rsid w:val="00946829"/>
    <w:rsid w:val="009515B3"/>
    <w:rsid w:val="00954562"/>
    <w:rsid w:val="009549F1"/>
    <w:rsid w:val="009611BB"/>
    <w:rsid w:val="00962D50"/>
    <w:rsid w:val="00976B9A"/>
    <w:rsid w:val="00982878"/>
    <w:rsid w:val="00983318"/>
    <w:rsid w:val="0099280A"/>
    <w:rsid w:val="00997335"/>
    <w:rsid w:val="009A74EE"/>
    <w:rsid w:val="009C0EDC"/>
    <w:rsid w:val="009D7812"/>
    <w:rsid w:val="009D79BE"/>
    <w:rsid w:val="009F3A5A"/>
    <w:rsid w:val="00A07E4D"/>
    <w:rsid w:val="00A168EC"/>
    <w:rsid w:val="00A3305A"/>
    <w:rsid w:val="00A36B81"/>
    <w:rsid w:val="00A44063"/>
    <w:rsid w:val="00A4506F"/>
    <w:rsid w:val="00A468D8"/>
    <w:rsid w:val="00A82235"/>
    <w:rsid w:val="00A82264"/>
    <w:rsid w:val="00AB2748"/>
    <w:rsid w:val="00AD0B9C"/>
    <w:rsid w:val="00B208A2"/>
    <w:rsid w:val="00B27219"/>
    <w:rsid w:val="00B323B8"/>
    <w:rsid w:val="00B360B9"/>
    <w:rsid w:val="00B40DC4"/>
    <w:rsid w:val="00B56F28"/>
    <w:rsid w:val="00B620EA"/>
    <w:rsid w:val="00B62481"/>
    <w:rsid w:val="00B77DDF"/>
    <w:rsid w:val="00B857E1"/>
    <w:rsid w:val="00B975D4"/>
    <w:rsid w:val="00BA0F61"/>
    <w:rsid w:val="00BA17AF"/>
    <w:rsid w:val="00BA3707"/>
    <w:rsid w:val="00BA4178"/>
    <w:rsid w:val="00BC1072"/>
    <w:rsid w:val="00BE72C2"/>
    <w:rsid w:val="00BF60B7"/>
    <w:rsid w:val="00C03174"/>
    <w:rsid w:val="00C06383"/>
    <w:rsid w:val="00C44764"/>
    <w:rsid w:val="00C4735A"/>
    <w:rsid w:val="00C50A9D"/>
    <w:rsid w:val="00C54D37"/>
    <w:rsid w:val="00C70B27"/>
    <w:rsid w:val="00C94AE9"/>
    <w:rsid w:val="00CA0C46"/>
    <w:rsid w:val="00CA0F31"/>
    <w:rsid w:val="00CA21B3"/>
    <w:rsid w:val="00CB20CA"/>
    <w:rsid w:val="00CC0C29"/>
    <w:rsid w:val="00CE304A"/>
    <w:rsid w:val="00CE4EFA"/>
    <w:rsid w:val="00D00793"/>
    <w:rsid w:val="00D1138D"/>
    <w:rsid w:val="00D27314"/>
    <w:rsid w:val="00D276BF"/>
    <w:rsid w:val="00D34686"/>
    <w:rsid w:val="00D520E2"/>
    <w:rsid w:val="00D84EB2"/>
    <w:rsid w:val="00DA5C48"/>
    <w:rsid w:val="00DB1917"/>
    <w:rsid w:val="00DB1FC4"/>
    <w:rsid w:val="00DB2A01"/>
    <w:rsid w:val="00DC49F9"/>
    <w:rsid w:val="00DD793A"/>
    <w:rsid w:val="00DE5CE4"/>
    <w:rsid w:val="00E255C8"/>
    <w:rsid w:val="00E372A1"/>
    <w:rsid w:val="00E40E7A"/>
    <w:rsid w:val="00E43697"/>
    <w:rsid w:val="00E50638"/>
    <w:rsid w:val="00E51219"/>
    <w:rsid w:val="00E53E68"/>
    <w:rsid w:val="00E71B97"/>
    <w:rsid w:val="00E7614B"/>
    <w:rsid w:val="00E85A49"/>
    <w:rsid w:val="00E9707C"/>
    <w:rsid w:val="00EA22C3"/>
    <w:rsid w:val="00EA2E34"/>
    <w:rsid w:val="00EA548D"/>
    <w:rsid w:val="00EB146C"/>
    <w:rsid w:val="00EB35E7"/>
    <w:rsid w:val="00EB5022"/>
    <w:rsid w:val="00EC49D7"/>
    <w:rsid w:val="00EE3221"/>
    <w:rsid w:val="00F03C87"/>
    <w:rsid w:val="00F04D03"/>
    <w:rsid w:val="00F05B6B"/>
    <w:rsid w:val="00F225A9"/>
    <w:rsid w:val="00F30DAF"/>
    <w:rsid w:val="00F514D2"/>
    <w:rsid w:val="00F5166A"/>
    <w:rsid w:val="00F5310C"/>
    <w:rsid w:val="00F54FA1"/>
    <w:rsid w:val="00F619B1"/>
    <w:rsid w:val="00F639C7"/>
    <w:rsid w:val="00F8040C"/>
    <w:rsid w:val="00F83DB5"/>
    <w:rsid w:val="00F843DD"/>
    <w:rsid w:val="00F85035"/>
    <w:rsid w:val="00FA41C1"/>
    <w:rsid w:val="00FA67FB"/>
    <w:rsid w:val="00FA79F6"/>
    <w:rsid w:val="00FB064F"/>
    <w:rsid w:val="00FD4AFB"/>
    <w:rsid w:val="00FD532F"/>
    <w:rsid w:val="00FD6CBD"/>
    <w:rsid w:val="00FE10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v:textbox inset="5.85pt,.7pt,5.85pt,.7pt"/>
    </o:shapedefaults>
    <o:shapelayout v:ext="edit">
      <o:idmap v:ext="edit" data="1"/>
    </o:shapelayout>
  </w:shapeDefaults>
  <w:decimalSymbol w:val="."/>
  <w:listSeparator w:val=","/>
  <w14:docId w14:val="30A730C9"/>
  <w15:docId w15:val="{38FB87D3-D183-4762-8770-0A05D1864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rsid w:val="00A36B81"/>
    <w:pPr>
      <w:widowControl w:val="0"/>
      <w:jc w:val="both"/>
    </w:pPr>
    <w:rPr>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36B81"/>
    <w:pPr>
      <w:tabs>
        <w:tab w:val="center" w:pos="4252"/>
        <w:tab w:val="right" w:pos="8504"/>
      </w:tabs>
      <w:snapToGrid w:val="0"/>
    </w:pPr>
  </w:style>
  <w:style w:type="paragraph" w:styleId="a4">
    <w:name w:val="footer"/>
    <w:basedOn w:val="a"/>
    <w:rsid w:val="00A36B81"/>
    <w:pPr>
      <w:tabs>
        <w:tab w:val="center" w:pos="4252"/>
        <w:tab w:val="right" w:pos="8504"/>
      </w:tabs>
      <w:snapToGrid w:val="0"/>
    </w:pPr>
  </w:style>
  <w:style w:type="character" w:styleId="a5">
    <w:name w:val="page number"/>
    <w:basedOn w:val="a0"/>
    <w:rsid w:val="00A36B81"/>
  </w:style>
  <w:style w:type="paragraph" w:customStyle="1" w:styleId="02">
    <w:name w:val="02見出し"/>
    <w:basedOn w:val="03"/>
    <w:link w:val="020"/>
    <w:qFormat/>
    <w:rsid w:val="002C0DC6"/>
    <w:pPr>
      <w:ind w:leftChars="100" w:left="100" w:firstLineChars="0" w:firstLine="0"/>
    </w:pPr>
  </w:style>
  <w:style w:type="paragraph" w:customStyle="1" w:styleId="03">
    <w:name w:val="03本則条項"/>
    <w:basedOn w:val="a"/>
    <w:link w:val="030"/>
    <w:qFormat/>
    <w:rsid w:val="002C0DC6"/>
    <w:pPr>
      <w:ind w:left="220" w:hangingChars="100" w:hanging="220"/>
    </w:pPr>
  </w:style>
  <w:style w:type="character" w:customStyle="1" w:styleId="030">
    <w:name w:val="03本則条項 (文字)"/>
    <w:link w:val="03"/>
    <w:rsid w:val="002C0DC6"/>
    <w:rPr>
      <w:kern w:val="2"/>
      <w:sz w:val="22"/>
    </w:rPr>
  </w:style>
  <w:style w:type="character" w:customStyle="1" w:styleId="020">
    <w:name w:val="02見出し (文字)"/>
    <w:link w:val="02"/>
    <w:rsid w:val="002C0DC6"/>
    <w:rPr>
      <w:kern w:val="2"/>
      <w:sz w:val="22"/>
    </w:rPr>
  </w:style>
  <w:style w:type="character" w:styleId="a6">
    <w:name w:val="Hyperlink"/>
    <w:rsid w:val="00A36B81"/>
    <w:rPr>
      <w:color w:val="0000FF"/>
      <w:u w:val="single"/>
    </w:rPr>
  </w:style>
  <w:style w:type="paragraph" w:customStyle="1" w:styleId="04">
    <w:name w:val="04本則号"/>
    <w:basedOn w:val="a"/>
    <w:link w:val="040"/>
    <w:qFormat/>
    <w:rsid w:val="00D520E2"/>
    <w:pPr>
      <w:ind w:leftChars="100" w:left="440" w:hangingChars="100" w:hanging="220"/>
    </w:pPr>
  </w:style>
  <w:style w:type="character" w:customStyle="1" w:styleId="040">
    <w:name w:val="04本則号 (文字)"/>
    <w:link w:val="04"/>
    <w:rsid w:val="00D520E2"/>
    <w:rPr>
      <w:kern w:val="2"/>
      <w:sz w:val="22"/>
    </w:rPr>
  </w:style>
  <w:style w:type="paragraph" w:customStyle="1" w:styleId="a7">
    <w:name w:val="１字下げ"/>
    <w:basedOn w:val="a"/>
    <w:link w:val="a8"/>
    <w:rsid w:val="008D7FD5"/>
    <w:pPr>
      <w:ind w:firstLineChars="100" w:firstLine="220"/>
    </w:pPr>
  </w:style>
  <w:style w:type="character" w:customStyle="1" w:styleId="a8">
    <w:name w:val="１字下げ (文字)"/>
    <w:link w:val="a7"/>
    <w:rsid w:val="008D7FD5"/>
    <w:rPr>
      <w:kern w:val="2"/>
      <w:sz w:val="22"/>
    </w:rPr>
  </w:style>
  <w:style w:type="paragraph" w:customStyle="1" w:styleId="1">
    <w:name w:val="附則単独・1字下げ"/>
    <w:basedOn w:val="a7"/>
    <w:link w:val="10"/>
    <w:qFormat/>
    <w:rsid w:val="008D7FD5"/>
  </w:style>
  <w:style w:type="character" w:customStyle="1" w:styleId="10">
    <w:name w:val="附則単独・1字下げ (文字)"/>
    <w:link w:val="1"/>
    <w:rsid w:val="008D7FD5"/>
    <w:rPr>
      <w:kern w:val="2"/>
      <w:sz w:val="22"/>
    </w:rPr>
  </w:style>
  <w:style w:type="paragraph" w:customStyle="1" w:styleId="01">
    <w:name w:val="01題名・附則"/>
    <w:basedOn w:val="1"/>
    <w:link w:val="010"/>
    <w:qFormat/>
    <w:rsid w:val="0046694D"/>
    <w:pPr>
      <w:ind w:leftChars="300" w:left="660" w:firstLineChars="0" w:firstLine="0"/>
    </w:pPr>
  </w:style>
  <w:style w:type="character" w:customStyle="1" w:styleId="010">
    <w:name w:val="01題名・附則 (文字)"/>
    <w:link w:val="01"/>
    <w:rsid w:val="0046694D"/>
    <w:rPr>
      <w:kern w:val="2"/>
      <w:sz w:val="22"/>
    </w:rPr>
  </w:style>
  <w:style w:type="table" w:styleId="a9">
    <w:name w:val="Table Grid"/>
    <w:basedOn w:val="a1"/>
    <w:rsid w:val="00440DB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820E54"/>
    <w:pPr>
      <w:ind w:leftChars="400" w:left="840"/>
    </w:pPr>
    <w:rPr>
      <w:sz w:val="21"/>
      <w:szCs w:val="24"/>
    </w:rPr>
  </w:style>
  <w:style w:type="paragraph" w:styleId="ab">
    <w:name w:val="Note Heading"/>
    <w:basedOn w:val="a"/>
    <w:next w:val="a"/>
    <w:link w:val="ac"/>
    <w:rsid w:val="0048061E"/>
    <w:pPr>
      <w:jc w:val="center"/>
    </w:pPr>
    <w:rPr>
      <w:szCs w:val="22"/>
    </w:rPr>
  </w:style>
  <w:style w:type="character" w:customStyle="1" w:styleId="ac">
    <w:name w:val="記 (文字)"/>
    <w:basedOn w:val="a0"/>
    <w:link w:val="ab"/>
    <w:rsid w:val="0048061E"/>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ms3730\&#65411;&#65438;&#65405;&#65400;&#65412;&#65391;&#65420;&#65439;\&#35696;&#26696;&#26360;&#24335;.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79B1F1-BEB1-460C-AC02-8A9D5CFE2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議案書式.dot</Template>
  <TotalTime>596</TotalTime>
  <Pages>2</Pages>
  <Words>82</Words>
  <Characters>468</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議案第○○号</vt:lpstr>
      <vt:lpstr>議案第○○号</vt:lpstr>
    </vt:vector>
  </TitlesOfParts>
  <Company>上越市役所</Company>
  <LinksUpToDate>false</LinksUpToDate>
  <CharactersWithSpaces>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議案第○○号</dc:title>
  <dc:creator>西山耕太郎</dc:creator>
  <cp:lastModifiedBy>浅野 保奈美（契約検査課）</cp:lastModifiedBy>
  <cp:revision>188</cp:revision>
  <cp:lastPrinted>2026-05-28T06:39:00Z</cp:lastPrinted>
  <dcterms:created xsi:type="dcterms:W3CDTF">2012-08-15T03:29:00Z</dcterms:created>
  <dcterms:modified xsi:type="dcterms:W3CDTF">2026-09-24T01:59:00Z</dcterms:modified>
</cp:coreProperties>
</file>