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6E5A" w14:textId="4BBA48C5" w:rsidR="00095201" w:rsidRPr="00D96FA4" w:rsidRDefault="00D96FA4" w:rsidP="00095201">
      <w:pPr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863B792" wp14:editId="24864384">
                <wp:simplePos x="0" y="0"/>
                <wp:positionH relativeFrom="column">
                  <wp:posOffset>4408227</wp:posOffset>
                </wp:positionH>
                <wp:positionV relativeFrom="paragraph">
                  <wp:posOffset>-355477</wp:posOffset>
                </wp:positionV>
                <wp:extent cx="1623695" cy="532130"/>
                <wp:effectExtent l="0" t="0" r="14605" b="2032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69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30765" w14:textId="77777777" w:rsidR="00D96FA4" w:rsidRPr="00D96FA4" w:rsidRDefault="00D96FA4" w:rsidP="00D96FA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</w:rPr>
                              <w:t>喪失届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3B79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47.1pt;margin-top:-28pt;width:127.85pt;height:4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0XFgIAACsEAAAOAAAAZHJzL2Uyb0RvYy54bWysU9uO0zAQfUfiHyy/0/RCSxs1XS1dipCW&#10;i7TwAY7jNBaOx4zdJuXrGTvdbrXACyIPliczPjNz5sz6pm8NOyr0GmzBJ6MxZ8pKqLTdF/zb192r&#10;JWc+CFsJA1YV/KQ8v9m8fLHuXK6m0ICpFDICsT7vXMGbEFyeZV42qhV+BE5ZctaArQhk4j6rUHSE&#10;3ppsOh4vsg6wcghSeU9/7wYn3yT8ulYyfK5rrwIzBafaQjoxnWU8s81a5HsUrtHyXIb4hypaoS0l&#10;vUDdiSDYAfVvUK2WCB7qMJLQZlDXWqrUA3UzGT/r5qERTqVeiBzvLjT5/wcrPx0f3BdkoX8LPQ0w&#10;NeHdPcjvnlnYNsLu1S0idI0SFSWeRMqyzvn8/DRS7XMfQcruI1Q0ZHEIkID6GtvICvXJCJ0GcLqQ&#10;rvrAZEy5mM4Wqzlnknzz2XQyS1PJRP742qEP7xW0LF4KjjTUhC6O9z7EakT+GBKTeTC62mljkoH7&#10;cmuQHQUJYJe+1MCzMGNZV/DVfDofCPgrxDh9f4JodSAlG90WfHkJEnmk7Z2tks6C0Ga4U8nGnnmM&#10;1A0khr7sKTDyWUJ1IkYRBsXShtGlAfzJWUdqLbj/cRCoODMfLE3lzetppDAkY7lcEdN47SivHMJK&#10;Aiq4DMjZYGzDsBIHh3rfUKZBBxZuaZK1TiQ/VXWumxSZuD9vT5T8tZ2innZ88wsAAP//AwBQSwME&#10;FAAGAAgAAAAhAGgkMpDfAAAACgEAAA8AAABkcnMvZG93bnJldi54bWxMj01PhDAQhu8m/odmTLyY&#10;3SJZEZBhY/yIx82iiddCRyDSKdKy4L+3nvQ4mSfv+7zFfjWDONHkessI19sIBHFjdc8twtvr8yYF&#10;4bxirQbLhPBNDvbl+Vmhcm0XPtKp8q0IIexyhdB5P+ZSuqYjo9zWjsTh92Eno3w4p1bqSS0h3Awy&#10;jqJEGtVzaOjUSA8dNZ/VbBAeD84szRxfca2W1L588dOxeke8vFjv70B4Wv0fDL/6QR3K4FTbmbUT&#10;A0KS7eKAImxukjAqENkuy0DUCPFtCrIs5P8J5Q8AAAD//wMAUEsBAi0AFAAGAAgAAAAhALaDOJL+&#10;AAAA4QEAABMAAAAAAAAAAAAAAAAAAAAAAFtDb250ZW50X1R5cGVzXS54bWxQSwECLQAUAAYACAAA&#10;ACEAOP0h/9YAAACUAQAACwAAAAAAAAAAAAAAAAAvAQAAX3JlbHMvLnJlbHNQSwECLQAUAAYACAAA&#10;ACEA9iwdFxYCAAArBAAADgAAAAAAAAAAAAAAAAAuAgAAZHJzL2Uyb0RvYy54bWxQSwECLQAUAAYA&#10;CAAAACEAaCQykN8AAAAKAQAADwAAAAAAAAAAAAAAAABwBAAAZHJzL2Rvd25yZXYueG1sUEsFBgAA&#10;AAAEAAQA8wAAAHwFAAAAAA==&#10;">
                <v:textbox inset="5.85pt,.7pt,5.85pt,.7pt">
                  <w:txbxContent>
                    <w:p w14:paraId="3AF30765" w14:textId="77777777" w:rsidR="00D96FA4" w:rsidRPr="00D96FA4" w:rsidRDefault="00D96FA4" w:rsidP="00D96FA4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40"/>
                        </w:rPr>
                        <w:t>喪失届</w:t>
                      </w:r>
                    </w:p>
                  </w:txbxContent>
                </v:textbox>
              </v:shape>
            </w:pict>
          </mc:Fallback>
        </mc:AlternateContent>
      </w:r>
      <w:r w:rsidR="009A0FCC" w:rsidRPr="00D96FA4">
        <w:rPr>
          <w:rFonts w:ascii="ＭＳ 明朝" w:hAnsi="ＭＳ 明朝" w:hint="eastAsia"/>
          <w:szCs w:val="22"/>
        </w:rPr>
        <w:t>第５号様式（第９条関係）</w:t>
      </w:r>
    </w:p>
    <w:p w14:paraId="2EEC6B68" w14:textId="77777777" w:rsidR="00E14C95" w:rsidRPr="00D96FA4" w:rsidRDefault="00E14C95" w:rsidP="00095201">
      <w:pPr>
        <w:rPr>
          <w:rFonts w:ascii="ＭＳ 明朝" w:hAnsi="ＭＳ 明朝"/>
          <w:szCs w:val="22"/>
        </w:rPr>
      </w:pPr>
    </w:p>
    <w:p w14:paraId="3EE1403C" w14:textId="77777777" w:rsidR="00F128A2" w:rsidRPr="00D96FA4" w:rsidRDefault="00F128A2" w:rsidP="00095201">
      <w:pPr>
        <w:jc w:val="center"/>
        <w:rPr>
          <w:rFonts w:ascii="ＭＳ 明朝" w:hAnsi="ＭＳ 明朝"/>
          <w:szCs w:val="22"/>
        </w:rPr>
      </w:pPr>
      <w:r w:rsidRPr="00D96FA4">
        <w:rPr>
          <w:rFonts w:ascii="ＭＳ 明朝" w:hAnsi="ＭＳ 明朝" w:hint="eastAsia"/>
          <w:szCs w:val="22"/>
        </w:rPr>
        <w:t>上越市在宅介護手当受給資格</w:t>
      </w:r>
      <w:r w:rsidR="006D7DE3" w:rsidRPr="00D96FA4">
        <w:rPr>
          <w:rFonts w:ascii="ＭＳ 明朝" w:hAnsi="ＭＳ 明朝" w:hint="eastAsia"/>
          <w:szCs w:val="22"/>
        </w:rPr>
        <w:t>喪失</w:t>
      </w:r>
      <w:r w:rsidRPr="00D96FA4">
        <w:rPr>
          <w:rFonts w:ascii="ＭＳ 明朝" w:hAnsi="ＭＳ 明朝" w:hint="eastAsia"/>
          <w:szCs w:val="22"/>
        </w:rPr>
        <w:t>届</w:t>
      </w:r>
    </w:p>
    <w:p w14:paraId="626A1443" w14:textId="77777777" w:rsidR="00095201" w:rsidRPr="00D96FA4" w:rsidRDefault="00095201" w:rsidP="00095201">
      <w:pPr>
        <w:pStyle w:val="a9"/>
        <w:jc w:val="right"/>
        <w:rPr>
          <w:rFonts w:ascii="ＭＳ 明朝" w:hAnsi="ＭＳ 明朝"/>
          <w:sz w:val="22"/>
          <w:szCs w:val="22"/>
        </w:rPr>
      </w:pPr>
    </w:p>
    <w:p w14:paraId="1A983FB5" w14:textId="77777777" w:rsidR="00095201" w:rsidRPr="00D96FA4" w:rsidRDefault="00095201" w:rsidP="00095201">
      <w:pPr>
        <w:pStyle w:val="a9"/>
        <w:jc w:val="right"/>
        <w:rPr>
          <w:rFonts w:ascii="ＭＳ 明朝" w:hAnsi="ＭＳ 明朝"/>
          <w:sz w:val="22"/>
          <w:szCs w:val="22"/>
        </w:rPr>
      </w:pPr>
      <w:r w:rsidRPr="00D96FA4">
        <w:rPr>
          <w:rFonts w:ascii="ＭＳ 明朝" w:hAnsi="ＭＳ 明朝" w:hint="eastAsia"/>
          <w:sz w:val="22"/>
          <w:szCs w:val="22"/>
        </w:rPr>
        <w:t>年</w:t>
      </w:r>
      <w:r w:rsidR="00F128A2" w:rsidRPr="00D96FA4">
        <w:rPr>
          <w:rFonts w:ascii="ＭＳ 明朝" w:hAnsi="ＭＳ 明朝" w:hint="eastAsia"/>
          <w:sz w:val="22"/>
          <w:szCs w:val="22"/>
        </w:rPr>
        <w:t xml:space="preserve">　　</w:t>
      </w:r>
      <w:r w:rsidRPr="00D96FA4">
        <w:rPr>
          <w:rFonts w:ascii="ＭＳ 明朝" w:hAnsi="ＭＳ 明朝" w:hint="eastAsia"/>
          <w:sz w:val="22"/>
          <w:szCs w:val="22"/>
        </w:rPr>
        <w:t>月</w:t>
      </w:r>
      <w:r w:rsidR="00F128A2" w:rsidRPr="00D96FA4">
        <w:rPr>
          <w:rFonts w:ascii="ＭＳ 明朝" w:hAnsi="ＭＳ 明朝" w:hint="eastAsia"/>
          <w:sz w:val="22"/>
          <w:szCs w:val="22"/>
        </w:rPr>
        <w:t xml:space="preserve">　　</w:t>
      </w:r>
      <w:r w:rsidRPr="00D96FA4">
        <w:rPr>
          <w:rFonts w:ascii="ＭＳ 明朝" w:hAnsi="ＭＳ 明朝" w:hint="eastAsia"/>
          <w:sz w:val="22"/>
          <w:szCs w:val="22"/>
        </w:rPr>
        <w:t>日</w:t>
      </w:r>
    </w:p>
    <w:p w14:paraId="5DD0D5C6" w14:textId="77777777" w:rsidR="00095201" w:rsidRPr="00D96FA4" w:rsidRDefault="00000934" w:rsidP="00095201">
      <w:pPr>
        <w:rPr>
          <w:rFonts w:ascii="ＭＳ 明朝" w:hAnsi="ＭＳ 明朝"/>
          <w:szCs w:val="22"/>
        </w:rPr>
      </w:pPr>
      <w:r w:rsidRPr="00D96FA4">
        <w:rPr>
          <w:rFonts w:ascii="ＭＳ 明朝" w:hAnsi="ＭＳ 明朝" w:hint="eastAsia"/>
          <w:szCs w:val="22"/>
        </w:rPr>
        <w:t>（</w:t>
      </w:r>
      <w:r w:rsidR="000F1016" w:rsidRPr="00D96FA4">
        <w:rPr>
          <w:rFonts w:ascii="ＭＳ 明朝" w:hAnsi="ＭＳ 明朝" w:hint="eastAsia"/>
          <w:szCs w:val="22"/>
        </w:rPr>
        <w:t>宛先</w:t>
      </w:r>
      <w:r w:rsidRPr="00D96FA4">
        <w:rPr>
          <w:rFonts w:ascii="ＭＳ 明朝" w:hAnsi="ＭＳ 明朝" w:hint="eastAsia"/>
          <w:szCs w:val="22"/>
        </w:rPr>
        <w:t>）</w:t>
      </w:r>
      <w:r w:rsidR="00095201" w:rsidRPr="00D96FA4">
        <w:rPr>
          <w:rFonts w:ascii="ＭＳ 明朝" w:hAnsi="ＭＳ 明朝" w:hint="eastAsia"/>
          <w:szCs w:val="22"/>
        </w:rPr>
        <w:t xml:space="preserve">上越市長 </w:t>
      </w:r>
    </w:p>
    <w:p w14:paraId="2FA5F0A9" w14:textId="77777777" w:rsidR="00095201" w:rsidRPr="00D96FA4" w:rsidRDefault="00F128A2" w:rsidP="00F128A2">
      <w:pPr>
        <w:spacing w:line="240" w:lineRule="exact"/>
        <w:ind w:left="4255" w:firstLine="851"/>
        <w:rPr>
          <w:rFonts w:ascii="ＭＳ 明朝" w:hAnsi="ＭＳ 明朝"/>
          <w:szCs w:val="22"/>
        </w:rPr>
      </w:pPr>
      <w:r w:rsidRPr="00D96FA4">
        <w:rPr>
          <w:rFonts w:ascii="ＭＳ 明朝" w:hAnsi="ＭＳ 明朝" w:hint="eastAsia"/>
          <w:szCs w:val="22"/>
        </w:rPr>
        <w:t xml:space="preserve">　　　</w:t>
      </w:r>
      <w:r w:rsidR="00095201" w:rsidRPr="00D96FA4">
        <w:rPr>
          <w:rFonts w:ascii="ＭＳ 明朝" w:hAnsi="ＭＳ 明朝" w:hint="eastAsia"/>
          <w:szCs w:val="22"/>
        </w:rPr>
        <w:t>住</w:t>
      </w:r>
      <w:r w:rsidRPr="00D96FA4">
        <w:rPr>
          <w:rFonts w:ascii="ＭＳ 明朝" w:hAnsi="ＭＳ 明朝" w:hint="eastAsia"/>
          <w:szCs w:val="22"/>
        </w:rPr>
        <w:t xml:space="preserve">　</w:t>
      </w:r>
      <w:r w:rsidR="00095201" w:rsidRPr="00D96FA4">
        <w:rPr>
          <w:rFonts w:ascii="ＭＳ 明朝" w:hAnsi="ＭＳ 明朝" w:hint="eastAsia"/>
          <w:szCs w:val="22"/>
        </w:rPr>
        <w:t>所</w:t>
      </w:r>
    </w:p>
    <w:p w14:paraId="0C0E542C" w14:textId="77777777" w:rsidR="00095201" w:rsidRPr="00D96FA4" w:rsidRDefault="00095201" w:rsidP="00F128A2">
      <w:pPr>
        <w:spacing w:line="240" w:lineRule="exact"/>
        <w:ind w:left="4255" w:firstLine="851"/>
        <w:rPr>
          <w:rFonts w:ascii="ＭＳ 明朝" w:hAnsi="ＭＳ 明朝"/>
          <w:szCs w:val="22"/>
        </w:rPr>
      </w:pPr>
      <w:r w:rsidRPr="00D96FA4">
        <w:rPr>
          <w:rFonts w:ascii="ＭＳ 明朝" w:hAnsi="ＭＳ 明朝" w:hint="eastAsia"/>
          <w:szCs w:val="22"/>
        </w:rPr>
        <w:t>届出者</w:t>
      </w:r>
    </w:p>
    <w:p w14:paraId="1CBFC81F" w14:textId="77777777" w:rsidR="00095201" w:rsidRPr="00D96FA4" w:rsidRDefault="00F128A2" w:rsidP="00F128A2">
      <w:pPr>
        <w:spacing w:line="240" w:lineRule="exact"/>
        <w:ind w:left="5106"/>
        <w:rPr>
          <w:rFonts w:ascii="ＭＳ 明朝" w:hAnsi="ＭＳ 明朝"/>
          <w:szCs w:val="22"/>
        </w:rPr>
      </w:pPr>
      <w:r w:rsidRPr="00D96FA4">
        <w:rPr>
          <w:rFonts w:ascii="ＭＳ 明朝" w:hAnsi="ＭＳ 明朝" w:hint="eastAsia"/>
          <w:szCs w:val="22"/>
        </w:rPr>
        <w:t xml:space="preserve">　　　</w:t>
      </w:r>
      <w:r w:rsidR="00095201" w:rsidRPr="00D96FA4">
        <w:rPr>
          <w:rFonts w:ascii="ＭＳ 明朝" w:hAnsi="ＭＳ 明朝" w:hint="eastAsia"/>
          <w:szCs w:val="22"/>
        </w:rPr>
        <w:t>氏</w:t>
      </w:r>
      <w:r w:rsidRPr="00D96FA4">
        <w:rPr>
          <w:rFonts w:ascii="ＭＳ 明朝" w:hAnsi="ＭＳ 明朝" w:hint="eastAsia"/>
          <w:szCs w:val="22"/>
        </w:rPr>
        <w:t xml:space="preserve">　</w:t>
      </w:r>
      <w:r w:rsidR="00095201" w:rsidRPr="00D96FA4">
        <w:rPr>
          <w:rFonts w:ascii="ＭＳ 明朝" w:hAnsi="ＭＳ 明朝" w:hint="eastAsia"/>
          <w:szCs w:val="22"/>
        </w:rPr>
        <w:t>名</w:t>
      </w:r>
    </w:p>
    <w:p w14:paraId="046D0038" w14:textId="77777777" w:rsidR="00095201" w:rsidRPr="00D96FA4" w:rsidRDefault="00095201" w:rsidP="00095201">
      <w:pPr>
        <w:pStyle w:val="a9"/>
        <w:rPr>
          <w:rFonts w:ascii="ＭＳ 明朝" w:hAnsi="ＭＳ 明朝"/>
          <w:sz w:val="22"/>
          <w:szCs w:val="22"/>
        </w:rPr>
      </w:pPr>
    </w:p>
    <w:p w14:paraId="64AE053C" w14:textId="77777777" w:rsidR="00095201" w:rsidRPr="00D96FA4" w:rsidRDefault="00095201" w:rsidP="00095201">
      <w:pPr>
        <w:rPr>
          <w:rFonts w:ascii="ＭＳ 明朝" w:hAnsi="ＭＳ 明朝"/>
          <w:szCs w:val="22"/>
        </w:rPr>
      </w:pPr>
      <w:r w:rsidRPr="00D96FA4">
        <w:rPr>
          <w:rFonts w:ascii="ＭＳ 明朝" w:hAnsi="ＭＳ 明朝" w:hint="eastAsia"/>
          <w:szCs w:val="22"/>
        </w:rPr>
        <w:t xml:space="preserve"> 次のとおり在宅介護手当の受給資格を失ったので届け</w:t>
      </w:r>
      <w:r w:rsidR="006D7DE3" w:rsidRPr="00D96FA4">
        <w:rPr>
          <w:rFonts w:ascii="ＭＳ 明朝" w:hAnsi="ＭＳ 明朝" w:hint="eastAsia"/>
          <w:szCs w:val="22"/>
        </w:rPr>
        <w:t>出</w:t>
      </w:r>
      <w:r w:rsidRPr="00D96FA4">
        <w:rPr>
          <w:rFonts w:ascii="ＭＳ 明朝" w:hAnsi="ＭＳ 明朝" w:hint="eastAsia"/>
          <w:szCs w:val="22"/>
        </w:rPr>
        <w:t>ます。</w:t>
      </w:r>
    </w:p>
    <w:tbl>
      <w:tblPr>
        <w:tblW w:w="90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4"/>
        <w:gridCol w:w="3627"/>
        <w:gridCol w:w="3989"/>
      </w:tblGrid>
      <w:tr w:rsidR="00F41BAD" w:rsidRPr="00D96FA4" w14:paraId="4F26C1CA" w14:textId="77777777">
        <w:trPr>
          <w:trHeight w:val="314"/>
        </w:trPr>
        <w:tc>
          <w:tcPr>
            <w:tcW w:w="1404" w:type="dxa"/>
            <w:vMerge w:val="restart"/>
            <w:vAlign w:val="center"/>
          </w:tcPr>
          <w:p w14:paraId="030BC50A" w14:textId="77777777" w:rsidR="00F41BAD" w:rsidRPr="00D96FA4" w:rsidRDefault="00F41BAD" w:rsidP="00B452A7">
            <w:pPr>
              <w:jc w:val="center"/>
              <w:rPr>
                <w:rFonts w:ascii="ＭＳ 明朝" w:hAnsi="ＭＳ 明朝"/>
                <w:w w:val="90"/>
                <w:szCs w:val="22"/>
              </w:rPr>
            </w:pPr>
            <w:r w:rsidRPr="00D96FA4">
              <w:rPr>
                <w:rFonts w:ascii="ＭＳ 明朝" w:hAnsi="ＭＳ 明朝" w:hint="eastAsia"/>
                <w:kern w:val="0"/>
                <w:szCs w:val="22"/>
              </w:rPr>
              <w:t>受給資格者</w:t>
            </w:r>
          </w:p>
          <w:p w14:paraId="7592B5DF" w14:textId="77777777" w:rsidR="00F41BAD" w:rsidRPr="00D96FA4" w:rsidRDefault="00F41BAD" w:rsidP="00F128A2">
            <w:pPr>
              <w:jc w:val="center"/>
              <w:rPr>
                <w:rFonts w:ascii="ＭＳ 明朝" w:hAnsi="ＭＳ 明朝"/>
                <w:w w:val="90"/>
                <w:szCs w:val="22"/>
              </w:rPr>
            </w:pPr>
            <w:r w:rsidRPr="00D96FA4">
              <w:rPr>
                <w:rFonts w:ascii="ＭＳ 明朝" w:hAnsi="ＭＳ 明朝" w:hint="eastAsia"/>
                <w:kern w:val="0"/>
                <w:szCs w:val="22"/>
              </w:rPr>
              <w:t>（介護者又は介助者）</w:t>
            </w:r>
          </w:p>
        </w:tc>
        <w:tc>
          <w:tcPr>
            <w:tcW w:w="3627" w:type="dxa"/>
            <w:vAlign w:val="center"/>
          </w:tcPr>
          <w:p w14:paraId="1858106C" w14:textId="77777777" w:rsidR="00F41BAD" w:rsidRPr="00D96FA4" w:rsidRDefault="00F41BAD" w:rsidP="00662C53">
            <w:pPr>
              <w:rPr>
                <w:rFonts w:ascii="ＭＳ 明朝" w:hAnsi="ＭＳ 明朝"/>
                <w:sz w:val="16"/>
                <w:szCs w:val="16"/>
              </w:rPr>
            </w:pPr>
            <w:r w:rsidRPr="00CD3AE1">
              <w:rPr>
                <w:rFonts w:ascii="ＭＳ 明朝" w:hAnsi="ＭＳ 明朝" w:hint="eastAsia"/>
                <w:spacing w:val="26"/>
                <w:w w:val="91"/>
                <w:kern w:val="0"/>
                <w:sz w:val="16"/>
                <w:szCs w:val="16"/>
                <w:fitText w:val="661" w:id="-1950070013"/>
              </w:rPr>
              <w:t>フリガ</w:t>
            </w:r>
            <w:r w:rsidRPr="00CD3AE1">
              <w:rPr>
                <w:rFonts w:ascii="ＭＳ 明朝" w:hAnsi="ＭＳ 明朝" w:hint="eastAsia"/>
                <w:spacing w:val="-37"/>
                <w:w w:val="91"/>
                <w:kern w:val="0"/>
                <w:sz w:val="16"/>
                <w:szCs w:val="16"/>
                <w:fitText w:val="661" w:id="-1950070013"/>
              </w:rPr>
              <w:t>ナ</w:t>
            </w:r>
          </w:p>
        </w:tc>
        <w:tc>
          <w:tcPr>
            <w:tcW w:w="3989" w:type="dxa"/>
            <w:vMerge w:val="restart"/>
          </w:tcPr>
          <w:p w14:paraId="057AB2B7" w14:textId="77777777" w:rsidR="00F41BAD" w:rsidRPr="00D96FA4" w:rsidRDefault="00F41BAD" w:rsidP="00F128A2">
            <w:pPr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kern w:val="0"/>
                <w:szCs w:val="22"/>
              </w:rPr>
              <w:t>介護又は介助を受ける人の氏名</w:t>
            </w:r>
          </w:p>
        </w:tc>
      </w:tr>
      <w:tr w:rsidR="00F41BAD" w:rsidRPr="00D96FA4" w14:paraId="38E50F7F" w14:textId="77777777">
        <w:trPr>
          <w:trHeight w:val="607"/>
        </w:trPr>
        <w:tc>
          <w:tcPr>
            <w:tcW w:w="1404" w:type="dxa"/>
            <w:vMerge/>
            <w:vAlign w:val="center"/>
          </w:tcPr>
          <w:p w14:paraId="1CE53BC6" w14:textId="77777777" w:rsidR="00F41BAD" w:rsidRPr="00D96FA4" w:rsidRDefault="00F41BAD" w:rsidP="00B452A7">
            <w:pPr>
              <w:jc w:val="center"/>
              <w:rPr>
                <w:rFonts w:ascii="ＭＳ 明朝" w:hAnsi="ＭＳ 明朝"/>
                <w:kern w:val="0"/>
                <w:szCs w:val="22"/>
              </w:rPr>
            </w:pPr>
          </w:p>
        </w:tc>
        <w:tc>
          <w:tcPr>
            <w:tcW w:w="3627" w:type="dxa"/>
            <w:vAlign w:val="center"/>
          </w:tcPr>
          <w:p w14:paraId="2132E928" w14:textId="77777777" w:rsidR="00F41BAD" w:rsidRPr="00D96FA4" w:rsidRDefault="00F41BAD" w:rsidP="00662C53">
            <w:pPr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CD3AE1">
              <w:rPr>
                <w:rFonts w:ascii="ＭＳ 明朝" w:hAnsi="ＭＳ 明朝" w:hint="eastAsia"/>
                <w:spacing w:val="30"/>
                <w:w w:val="91"/>
                <w:kern w:val="0"/>
                <w:szCs w:val="22"/>
                <w:fitText w:val="660" w:id="-1950070014"/>
              </w:rPr>
              <w:t xml:space="preserve">氏　</w:t>
            </w:r>
            <w:r w:rsidRPr="00CD3AE1">
              <w:rPr>
                <w:rFonts w:ascii="ＭＳ 明朝" w:hAnsi="ＭＳ 明朝" w:hint="eastAsia"/>
                <w:spacing w:val="-29"/>
                <w:w w:val="91"/>
                <w:kern w:val="0"/>
                <w:szCs w:val="22"/>
                <w:fitText w:val="660" w:id="-1950070014"/>
              </w:rPr>
              <w:t>名</w:t>
            </w:r>
          </w:p>
        </w:tc>
        <w:tc>
          <w:tcPr>
            <w:tcW w:w="3989" w:type="dxa"/>
            <w:vMerge/>
          </w:tcPr>
          <w:p w14:paraId="39276F49" w14:textId="77777777" w:rsidR="00F41BAD" w:rsidRPr="00D96FA4" w:rsidRDefault="00F41BAD" w:rsidP="00F128A2">
            <w:pPr>
              <w:rPr>
                <w:rFonts w:ascii="ＭＳ 明朝" w:hAnsi="ＭＳ 明朝"/>
                <w:kern w:val="0"/>
                <w:szCs w:val="22"/>
              </w:rPr>
            </w:pPr>
          </w:p>
        </w:tc>
      </w:tr>
      <w:tr w:rsidR="00095201" w:rsidRPr="00D96FA4" w14:paraId="2236147D" w14:textId="77777777">
        <w:trPr>
          <w:cantSplit/>
          <w:trHeight w:val="3452"/>
        </w:trPr>
        <w:tc>
          <w:tcPr>
            <w:tcW w:w="1404" w:type="dxa"/>
            <w:tcBorders>
              <w:bottom w:val="nil"/>
            </w:tcBorders>
            <w:vAlign w:val="center"/>
          </w:tcPr>
          <w:p w14:paraId="46905C05" w14:textId="77777777" w:rsidR="00F85198" w:rsidRPr="00D96FA4" w:rsidRDefault="00F128A2" w:rsidP="006F205C">
            <w:pPr>
              <w:ind w:right="-15"/>
              <w:jc w:val="center"/>
              <w:rPr>
                <w:rFonts w:ascii="ＭＳ 明朝" w:hAnsi="ＭＳ 明朝"/>
                <w:szCs w:val="22"/>
              </w:rPr>
            </w:pPr>
            <w:r w:rsidRPr="00CD3AE1">
              <w:rPr>
                <w:rFonts w:ascii="ＭＳ 明朝" w:hAnsi="ＭＳ 明朝" w:hint="eastAsia"/>
                <w:spacing w:val="36"/>
                <w:kern w:val="0"/>
                <w:szCs w:val="22"/>
                <w:fitText w:val="1100" w:id="-1280509696"/>
              </w:rPr>
              <w:t>受給資</w:t>
            </w:r>
            <w:r w:rsidRPr="00CD3AE1">
              <w:rPr>
                <w:rFonts w:ascii="ＭＳ 明朝" w:hAnsi="ＭＳ 明朝" w:hint="eastAsia"/>
                <w:spacing w:val="2"/>
                <w:kern w:val="0"/>
                <w:szCs w:val="22"/>
                <w:fitText w:val="1100" w:id="-1280509696"/>
              </w:rPr>
              <w:t>格</w:t>
            </w:r>
            <w:r w:rsidR="004A35F3" w:rsidRPr="00CD3AE1">
              <w:rPr>
                <w:rFonts w:ascii="ＭＳ 明朝" w:hAnsi="ＭＳ 明朝" w:hint="eastAsia"/>
                <w:spacing w:val="36"/>
                <w:kern w:val="0"/>
                <w:szCs w:val="22"/>
                <w:fitText w:val="1100" w:id="-779943424"/>
              </w:rPr>
              <w:t>喪失</w:t>
            </w:r>
            <w:r w:rsidRPr="00CD3AE1">
              <w:rPr>
                <w:rFonts w:ascii="ＭＳ 明朝" w:hAnsi="ＭＳ 明朝" w:hint="eastAsia"/>
                <w:spacing w:val="36"/>
                <w:kern w:val="0"/>
                <w:szCs w:val="22"/>
                <w:fitText w:val="1100" w:id="-779943424"/>
              </w:rPr>
              <w:t>事</w:t>
            </w:r>
            <w:r w:rsidRPr="00CD3AE1">
              <w:rPr>
                <w:rFonts w:ascii="ＭＳ 明朝" w:hAnsi="ＭＳ 明朝" w:hint="eastAsia"/>
                <w:spacing w:val="2"/>
                <w:kern w:val="0"/>
                <w:szCs w:val="22"/>
                <w:fitText w:val="1100" w:id="-779943424"/>
              </w:rPr>
              <w:t>由</w:t>
            </w:r>
          </w:p>
        </w:tc>
        <w:tc>
          <w:tcPr>
            <w:tcW w:w="7616" w:type="dxa"/>
            <w:gridSpan w:val="2"/>
            <w:tcBorders>
              <w:bottom w:val="nil"/>
            </w:tcBorders>
          </w:tcPr>
          <w:p w14:paraId="2B270056" w14:textId="77777777" w:rsidR="00095201" w:rsidRPr="00D96FA4" w:rsidRDefault="00F128A2" w:rsidP="00B452A7">
            <w:pPr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 xml:space="preserve">１　</w:t>
            </w:r>
            <w:r w:rsidR="00095201" w:rsidRPr="00D96FA4">
              <w:rPr>
                <w:rFonts w:ascii="ＭＳ 明朝" w:hAnsi="ＭＳ 明朝" w:hint="eastAsia"/>
                <w:szCs w:val="22"/>
              </w:rPr>
              <w:t>被介護者</w:t>
            </w:r>
            <w:r w:rsidR="00F41BAD" w:rsidRPr="00D96FA4">
              <w:rPr>
                <w:rFonts w:ascii="ＭＳ 明朝" w:hAnsi="ＭＳ 明朝" w:hint="eastAsia"/>
                <w:szCs w:val="22"/>
              </w:rPr>
              <w:t>等</w:t>
            </w:r>
            <w:r w:rsidR="00095201" w:rsidRPr="00D96FA4">
              <w:rPr>
                <w:rFonts w:ascii="ＭＳ 明朝" w:hAnsi="ＭＳ 明朝" w:hint="eastAsia"/>
                <w:szCs w:val="22"/>
              </w:rPr>
              <w:t>（介護</w:t>
            </w:r>
            <w:r w:rsidR="00F41BAD" w:rsidRPr="00D96FA4">
              <w:rPr>
                <w:rFonts w:ascii="ＭＳ 明朝" w:hAnsi="ＭＳ 明朝" w:hint="eastAsia"/>
                <w:szCs w:val="22"/>
              </w:rPr>
              <w:t>又は介助</w:t>
            </w:r>
            <w:r w:rsidR="00095201" w:rsidRPr="00D96FA4">
              <w:rPr>
                <w:rFonts w:ascii="ＭＳ 明朝" w:hAnsi="ＭＳ 明朝" w:hint="eastAsia"/>
                <w:szCs w:val="22"/>
              </w:rPr>
              <w:t>を受け</w:t>
            </w:r>
            <w:r w:rsidR="00F41BAD" w:rsidRPr="00D96FA4">
              <w:rPr>
                <w:rFonts w:ascii="ＭＳ 明朝" w:hAnsi="ＭＳ 明朝" w:hint="eastAsia"/>
                <w:szCs w:val="22"/>
              </w:rPr>
              <w:t>る</w:t>
            </w:r>
            <w:r w:rsidR="00095201" w:rsidRPr="00D96FA4">
              <w:rPr>
                <w:rFonts w:ascii="ＭＳ 明朝" w:hAnsi="ＭＳ 明朝" w:hint="eastAsia"/>
                <w:szCs w:val="22"/>
              </w:rPr>
              <w:t>人）に次の事由が生じ</w:t>
            </w:r>
            <w:r w:rsidR="00F41BAD" w:rsidRPr="00D96FA4">
              <w:rPr>
                <w:rFonts w:ascii="ＭＳ 明朝" w:hAnsi="ＭＳ 明朝" w:hint="eastAsia"/>
                <w:szCs w:val="22"/>
              </w:rPr>
              <w:t>た。</w:t>
            </w:r>
          </w:p>
          <w:p w14:paraId="1244B8E3" w14:textId="77777777" w:rsidR="009A5851" w:rsidRPr="00D96FA4" w:rsidRDefault="009A5851" w:rsidP="009A5851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□状態が回復した</w:t>
            </w:r>
          </w:p>
          <w:p w14:paraId="7175A78A" w14:textId="77777777" w:rsidR="009A5851" w:rsidRPr="00D96FA4" w:rsidRDefault="009A5851" w:rsidP="009A5851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□施設に入所した（入所</w:t>
            </w:r>
            <w:r w:rsidRPr="00D96FA4">
              <w:rPr>
                <w:rFonts w:ascii="ＭＳ 明朝" w:hAnsi="ＭＳ 明朝" w:hint="eastAsia"/>
                <w:kern w:val="0"/>
                <w:szCs w:val="22"/>
              </w:rPr>
              <w:t xml:space="preserve">施設名：　　　　　　　　　　　　　　　　</w:t>
            </w:r>
            <w:r w:rsidRPr="00D96FA4">
              <w:rPr>
                <w:rFonts w:ascii="ＭＳ 明朝" w:hAnsi="ＭＳ 明朝" w:hint="eastAsia"/>
                <w:w w:val="90"/>
                <w:szCs w:val="22"/>
              </w:rPr>
              <w:t>）</w:t>
            </w:r>
          </w:p>
          <w:p w14:paraId="49A9597C" w14:textId="77777777" w:rsidR="009A5851" w:rsidRPr="00D96FA4" w:rsidRDefault="009A5851" w:rsidP="009A5851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□その他（理由：　　　　　　　　　　　　　　　　　　　　　　　）</w:t>
            </w:r>
          </w:p>
          <w:p w14:paraId="00DAC9BC" w14:textId="77777777" w:rsidR="00095201" w:rsidRPr="00D96FA4" w:rsidRDefault="00095201" w:rsidP="00B452A7">
            <w:pPr>
              <w:rPr>
                <w:rFonts w:ascii="ＭＳ 明朝" w:hAnsi="ＭＳ 明朝"/>
                <w:szCs w:val="22"/>
              </w:rPr>
            </w:pPr>
          </w:p>
          <w:p w14:paraId="6479E30C" w14:textId="77777777" w:rsidR="00095201" w:rsidRPr="00D96FA4" w:rsidRDefault="00F128A2" w:rsidP="00B452A7">
            <w:pPr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 xml:space="preserve">２　</w:t>
            </w:r>
            <w:r w:rsidR="00095201" w:rsidRPr="00D96FA4">
              <w:rPr>
                <w:rFonts w:ascii="ＭＳ 明朝" w:hAnsi="ＭＳ 明朝" w:hint="eastAsia"/>
                <w:szCs w:val="22"/>
              </w:rPr>
              <w:t>受給資格者（介護</w:t>
            </w:r>
            <w:r w:rsidR="00F41BAD" w:rsidRPr="00D96FA4">
              <w:rPr>
                <w:rFonts w:ascii="ＭＳ 明朝" w:hAnsi="ＭＳ 明朝" w:hint="eastAsia"/>
                <w:szCs w:val="22"/>
              </w:rPr>
              <w:t>又は介助をする</w:t>
            </w:r>
            <w:r w:rsidR="00095201" w:rsidRPr="00D96FA4">
              <w:rPr>
                <w:rFonts w:ascii="ＭＳ 明朝" w:hAnsi="ＭＳ 明朝" w:hint="eastAsia"/>
                <w:szCs w:val="22"/>
              </w:rPr>
              <w:t>人）について、次の事由が生じた。</w:t>
            </w:r>
          </w:p>
          <w:p w14:paraId="33083494" w14:textId="77777777" w:rsidR="00F128A2" w:rsidRPr="00D96FA4" w:rsidRDefault="00095201" w:rsidP="00F128A2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□他の市町村に転出した</w:t>
            </w:r>
          </w:p>
          <w:p w14:paraId="5CD5E250" w14:textId="77777777" w:rsidR="00095201" w:rsidRPr="00D96FA4" w:rsidRDefault="00095201" w:rsidP="00F128A2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□介護をしなくなった</w:t>
            </w:r>
          </w:p>
          <w:p w14:paraId="1457FB05" w14:textId="77777777" w:rsidR="00F128A2" w:rsidRPr="00D96FA4" w:rsidRDefault="00095201" w:rsidP="00F128A2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□死亡した</w:t>
            </w:r>
          </w:p>
          <w:p w14:paraId="0E45AE22" w14:textId="77777777" w:rsidR="00095201" w:rsidRPr="00D96FA4" w:rsidRDefault="00095201" w:rsidP="00F128A2">
            <w:pPr>
              <w:ind w:firstLineChars="100" w:firstLine="220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>□その他（</w:t>
            </w:r>
            <w:r w:rsidR="00135180" w:rsidRPr="00D96FA4">
              <w:rPr>
                <w:rFonts w:ascii="ＭＳ 明朝" w:hAnsi="ＭＳ 明朝" w:hint="eastAsia"/>
                <w:szCs w:val="22"/>
              </w:rPr>
              <w:t xml:space="preserve">理由：　　　　　　　　　　　　　　　　　　　　　　　</w:t>
            </w:r>
            <w:r w:rsidRPr="00D96FA4">
              <w:rPr>
                <w:rFonts w:ascii="ＭＳ 明朝" w:hAnsi="ＭＳ 明朝" w:hint="eastAsia"/>
                <w:szCs w:val="22"/>
              </w:rPr>
              <w:t>）</w:t>
            </w:r>
          </w:p>
        </w:tc>
      </w:tr>
      <w:tr w:rsidR="00095201" w:rsidRPr="00D96FA4" w14:paraId="599EE73A" w14:textId="77777777">
        <w:trPr>
          <w:cantSplit/>
          <w:trHeight w:val="728"/>
        </w:trPr>
        <w:tc>
          <w:tcPr>
            <w:tcW w:w="1404" w:type="dxa"/>
            <w:vAlign w:val="center"/>
          </w:tcPr>
          <w:p w14:paraId="0FBCB37D" w14:textId="77777777" w:rsidR="00095201" w:rsidRPr="00D96FA4" w:rsidRDefault="00095201" w:rsidP="00B40CB7">
            <w:pPr>
              <w:jc w:val="center"/>
            </w:pPr>
            <w:r w:rsidRPr="00D96FA4">
              <w:rPr>
                <w:rFonts w:hint="eastAsia"/>
              </w:rPr>
              <w:t>発生年月日</w:t>
            </w:r>
          </w:p>
        </w:tc>
        <w:tc>
          <w:tcPr>
            <w:tcW w:w="7616" w:type="dxa"/>
            <w:gridSpan w:val="2"/>
            <w:vAlign w:val="center"/>
          </w:tcPr>
          <w:p w14:paraId="553E7F1A" w14:textId="77777777" w:rsidR="00095201" w:rsidRPr="00D96FA4" w:rsidRDefault="00F85198" w:rsidP="00F85198">
            <w:pPr>
              <w:jc w:val="center"/>
              <w:rPr>
                <w:rFonts w:ascii="ＭＳ 明朝" w:hAnsi="ＭＳ 明朝"/>
                <w:szCs w:val="22"/>
              </w:rPr>
            </w:pPr>
            <w:r w:rsidRPr="00D96FA4">
              <w:rPr>
                <w:rFonts w:ascii="ＭＳ 明朝" w:hAnsi="ＭＳ 明朝" w:hint="eastAsia"/>
                <w:szCs w:val="22"/>
              </w:rPr>
              <w:t xml:space="preserve">　　　　</w:t>
            </w:r>
            <w:r w:rsidR="00095201" w:rsidRPr="00D96FA4">
              <w:rPr>
                <w:rFonts w:ascii="ＭＳ 明朝" w:hAnsi="ＭＳ 明朝" w:hint="eastAsia"/>
                <w:szCs w:val="22"/>
              </w:rPr>
              <w:t>年</w:t>
            </w:r>
            <w:r w:rsidR="00F128A2" w:rsidRPr="00D96FA4">
              <w:rPr>
                <w:rFonts w:ascii="ＭＳ 明朝" w:hAnsi="ＭＳ 明朝" w:hint="eastAsia"/>
                <w:szCs w:val="22"/>
              </w:rPr>
              <w:t xml:space="preserve">　　</w:t>
            </w:r>
            <w:r w:rsidR="00095201" w:rsidRPr="00D96FA4">
              <w:rPr>
                <w:rFonts w:ascii="ＭＳ 明朝" w:hAnsi="ＭＳ 明朝" w:hint="eastAsia"/>
                <w:szCs w:val="22"/>
              </w:rPr>
              <w:t>月</w:t>
            </w:r>
            <w:r w:rsidR="00F128A2" w:rsidRPr="00D96FA4">
              <w:rPr>
                <w:rFonts w:ascii="ＭＳ 明朝" w:hAnsi="ＭＳ 明朝" w:hint="eastAsia"/>
                <w:szCs w:val="22"/>
              </w:rPr>
              <w:t xml:space="preserve">　　</w:t>
            </w:r>
            <w:r w:rsidR="00095201" w:rsidRPr="00D96FA4">
              <w:rPr>
                <w:rFonts w:ascii="ＭＳ 明朝" w:hAnsi="ＭＳ 明朝" w:hint="eastAsia"/>
                <w:szCs w:val="22"/>
              </w:rPr>
              <w:t>日</w:t>
            </w:r>
          </w:p>
        </w:tc>
      </w:tr>
    </w:tbl>
    <w:p w14:paraId="725ACAF1" w14:textId="1C2ACA9F" w:rsidR="00095201" w:rsidRPr="00365B28" w:rsidRDefault="00095201" w:rsidP="00CD3AE1"/>
    <w:sectPr w:rsidR="00095201" w:rsidRPr="00365B28" w:rsidSect="00D96FA4">
      <w:headerReference w:type="default" r:id="rId8"/>
      <w:pgSz w:w="11906" w:h="16838" w:code="9"/>
      <w:pgMar w:top="1418" w:right="1418" w:bottom="1247" w:left="1418" w:header="851" w:footer="680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D4D2" w14:textId="77777777" w:rsidR="00574BD6" w:rsidRDefault="00574BD6">
      <w:r>
        <w:separator/>
      </w:r>
    </w:p>
  </w:endnote>
  <w:endnote w:type="continuationSeparator" w:id="0">
    <w:p w14:paraId="1DB6324A" w14:textId="77777777" w:rsidR="00574BD6" w:rsidRDefault="0057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3FBF" w14:textId="77777777" w:rsidR="00574BD6" w:rsidRDefault="00574BD6">
      <w:r>
        <w:separator/>
      </w:r>
    </w:p>
  </w:footnote>
  <w:footnote w:type="continuationSeparator" w:id="0">
    <w:p w14:paraId="5BC0FA4F" w14:textId="77777777" w:rsidR="00574BD6" w:rsidRDefault="00574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E602" w14:textId="77777777" w:rsidR="007D3E2A" w:rsidRPr="00D96FA4" w:rsidRDefault="007D3E2A" w:rsidP="00D96F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90EE6"/>
    <w:multiLevelType w:val="singleLevel"/>
    <w:tmpl w:val="9F3A0254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6C70965"/>
    <w:multiLevelType w:val="singleLevel"/>
    <w:tmpl w:val="473C4F0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" w15:restartNumberingAfterBreak="0">
    <w:nsid w:val="515A28A3"/>
    <w:multiLevelType w:val="hybridMultilevel"/>
    <w:tmpl w:val="9E90680E"/>
    <w:lvl w:ilvl="0" w:tplc="2CD42C8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831485281">
    <w:abstractNumId w:val="0"/>
  </w:num>
  <w:num w:numId="2" w16cid:durableId="809327715">
    <w:abstractNumId w:val="1"/>
  </w:num>
  <w:num w:numId="3" w16cid:durableId="1364596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0"/>
  <w:drawingGridVerticalSpacing w:val="440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E8D"/>
    <w:rsid w:val="00000934"/>
    <w:rsid w:val="0000271B"/>
    <w:rsid w:val="00006420"/>
    <w:rsid w:val="000125BC"/>
    <w:rsid w:val="00027CAC"/>
    <w:rsid w:val="000318E3"/>
    <w:rsid w:val="00032B35"/>
    <w:rsid w:val="00046AF0"/>
    <w:rsid w:val="000715ED"/>
    <w:rsid w:val="00073F45"/>
    <w:rsid w:val="0008437C"/>
    <w:rsid w:val="00095046"/>
    <w:rsid w:val="00095201"/>
    <w:rsid w:val="000C3EBA"/>
    <w:rsid w:val="000D4897"/>
    <w:rsid w:val="000E091B"/>
    <w:rsid w:val="000E7B48"/>
    <w:rsid w:val="000F1016"/>
    <w:rsid w:val="00103B9E"/>
    <w:rsid w:val="0010564B"/>
    <w:rsid w:val="00105A72"/>
    <w:rsid w:val="001157D3"/>
    <w:rsid w:val="001212F8"/>
    <w:rsid w:val="001325D6"/>
    <w:rsid w:val="00135180"/>
    <w:rsid w:val="00135229"/>
    <w:rsid w:val="00164A92"/>
    <w:rsid w:val="00173455"/>
    <w:rsid w:val="001767FA"/>
    <w:rsid w:val="00190088"/>
    <w:rsid w:val="001948AE"/>
    <w:rsid w:val="001960CC"/>
    <w:rsid w:val="001A1E7F"/>
    <w:rsid w:val="001B2D54"/>
    <w:rsid w:val="001B74CD"/>
    <w:rsid w:val="001E039A"/>
    <w:rsid w:val="001E1D75"/>
    <w:rsid w:val="0021591B"/>
    <w:rsid w:val="002356C3"/>
    <w:rsid w:val="00247C39"/>
    <w:rsid w:val="0025635A"/>
    <w:rsid w:val="002656DC"/>
    <w:rsid w:val="00266872"/>
    <w:rsid w:val="00270930"/>
    <w:rsid w:val="00295366"/>
    <w:rsid w:val="002960AE"/>
    <w:rsid w:val="002A0251"/>
    <w:rsid w:val="002A0DCE"/>
    <w:rsid w:val="002C44EF"/>
    <w:rsid w:val="002C7426"/>
    <w:rsid w:val="002E2349"/>
    <w:rsid w:val="002E3D2C"/>
    <w:rsid w:val="0031317A"/>
    <w:rsid w:val="0031429D"/>
    <w:rsid w:val="00365B28"/>
    <w:rsid w:val="0037136B"/>
    <w:rsid w:val="00383EEE"/>
    <w:rsid w:val="003B1C34"/>
    <w:rsid w:val="003C4789"/>
    <w:rsid w:val="003C4E29"/>
    <w:rsid w:val="003E3285"/>
    <w:rsid w:val="003F014D"/>
    <w:rsid w:val="003F6538"/>
    <w:rsid w:val="00400183"/>
    <w:rsid w:val="00403FC6"/>
    <w:rsid w:val="0043011B"/>
    <w:rsid w:val="004538D1"/>
    <w:rsid w:val="004545CF"/>
    <w:rsid w:val="004652F1"/>
    <w:rsid w:val="004739A0"/>
    <w:rsid w:val="00473E5C"/>
    <w:rsid w:val="0048281F"/>
    <w:rsid w:val="004A35F3"/>
    <w:rsid w:val="004B0E46"/>
    <w:rsid w:val="004B429A"/>
    <w:rsid w:val="004D7BFA"/>
    <w:rsid w:val="00512BF7"/>
    <w:rsid w:val="00520453"/>
    <w:rsid w:val="00554232"/>
    <w:rsid w:val="00554F24"/>
    <w:rsid w:val="00562C2B"/>
    <w:rsid w:val="00564801"/>
    <w:rsid w:val="00574BD6"/>
    <w:rsid w:val="00577C0C"/>
    <w:rsid w:val="00583E8F"/>
    <w:rsid w:val="00587225"/>
    <w:rsid w:val="005919FD"/>
    <w:rsid w:val="005C2B8D"/>
    <w:rsid w:val="005D709E"/>
    <w:rsid w:val="005E5FD0"/>
    <w:rsid w:val="005F21F9"/>
    <w:rsid w:val="00600F43"/>
    <w:rsid w:val="00602E9D"/>
    <w:rsid w:val="006212BE"/>
    <w:rsid w:val="00646E51"/>
    <w:rsid w:val="00653985"/>
    <w:rsid w:val="00654A7B"/>
    <w:rsid w:val="00662C53"/>
    <w:rsid w:val="0068002A"/>
    <w:rsid w:val="00680DF9"/>
    <w:rsid w:val="00681553"/>
    <w:rsid w:val="006B6DD9"/>
    <w:rsid w:val="006C099F"/>
    <w:rsid w:val="006C2CBE"/>
    <w:rsid w:val="006D7DE3"/>
    <w:rsid w:val="006E3167"/>
    <w:rsid w:val="006F205C"/>
    <w:rsid w:val="007053C5"/>
    <w:rsid w:val="00724C6E"/>
    <w:rsid w:val="00726B62"/>
    <w:rsid w:val="00732B50"/>
    <w:rsid w:val="00732E86"/>
    <w:rsid w:val="00735EF0"/>
    <w:rsid w:val="00754E9E"/>
    <w:rsid w:val="00760065"/>
    <w:rsid w:val="00761B49"/>
    <w:rsid w:val="00761F7D"/>
    <w:rsid w:val="00765848"/>
    <w:rsid w:val="00782A05"/>
    <w:rsid w:val="00784805"/>
    <w:rsid w:val="00785B72"/>
    <w:rsid w:val="0079125E"/>
    <w:rsid w:val="007A4C6D"/>
    <w:rsid w:val="007A4F17"/>
    <w:rsid w:val="007B5BC1"/>
    <w:rsid w:val="007D3E2A"/>
    <w:rsid w:val="008149F9"/>
    <w:rsid w:val="00815ADD"/>
    <w:rsid w:val="00850148"/>
    <w:rsid w:val="00857319"/>
    <w:rsid w:val="00857BA3"/>
    <w:rsid w:val="008A22B4"/>
    <w:rsid w:val="008A39BB"/>
    <w:rsid w:val="008B3BCD"/>
    <w:rsid w:val="008B6D05"/>
    <w:rsid w:val="008D7969"/>
    <w:rsid w:val="008E1ED5"/>
    <w:rsid w:val="008F0138"/>
    <w:rsid w:val="00903004"/>
    <w:rsid w:val="009135BB"/>
    <w:rsid w:val="00920DCD"/>
    <w:rsid w:val="009338E9"/>
    <w:rsid w:val="00962CBB"/>
    <w:rsid w:val="009748F8"/>
    <w:rsid w:val="00996FF5"/>
    <w:rsid w:val="009A0FCC"/>
    <w:rsid w:val="009A1F45"/>
    <w:rsid w:val="009A5851"/>
    <w:rsid w:val="009C4F6B"/>
    <w:rsid w:val="009E0D58"/>
    <w:rsid w:val="00A007E7"/>
    <w:rsid w:val="00A0082E"/>
    <w:rsid w:val="00A30D50"/>
    <w:rsid w:val="00A320A1"/>
    <w:rsid w:val="00A43DF8"/>
    <w:rsid w:val="00A45461"/>
    <w:rsid w:val="00A51237"/>
    <w:rsid w:val="00A62C26"/>
    <w:rsid w:val="00A70194"/>
    <w:rsid w:val="00A76A8C"/>
    <w:rsid w:val="00A81CA6"/>
    <w:rsid w:val="00A8270E"/>
    <w:rsid w:val="00AA06D5"/>
    <w:rsid w:val="00AB4B7B"/>
    <w:rsid w:val="00AC1D45"/>
    <w:rsid w:val="00B0158F"/>
    <w:rsid w:val="00B0395C"/>
    <w:rsid w:val="00B21239"/>
    <w:rsid w:val="00B32565"/>
    <w:rsid w:val="00B3493A"/>
    <w:rsid w:val="00B36DDE"/>
    <w:rsid w:val="00B40CB7"/>
    <w:rsid w:val="00B452A7"/>
    <w:rsid w:val="00B60A07"/>
    <w:rsid w:val="00B75E1E"/>
    <w:rsid w:val="00B8259F"/>
    <w:rsid w:val="00BA64CA"/>
    <w:rsid w:val="00BB00CB"/>
    <w:rsid w:val="00BB1F53"/>
    <w:rsid w:val="00BC6E8D"/>
    <w:rsid w:val="00BD5D88"/>
    <w:rsid w:val="00BE3119"/>
    <w:rsid w:val="00C036B9"/>
    <w:rsid w:val="00C1098F"/>
    <w:rsid w:val="00C113D7"/>
    <w:rsid w:val="00C16324"/>
    <w:rsid w:val="00C21DB7"/>
    <w:rsid w:val="00C337C7"/>
    <w:rsid w:val="00C34DBD"/>
    <w:rsid w:val="00C5453C"/>
    <w:rsid w:val="00C80170"/>
    <w:rsid w:val="00C845E5"/>
    <w:rsid w:val="00CC0311"/>
    <w:rsid w:val="00CC2782"/>
    <w:rsid w:val="00CC548C"/>
    <w:rsid w:val="00CC56F8"/>
    <w:rsid w:val="00CD3AE1"/>
    <w:rsid w:val="00CF73B7"/>
    <w:rsid w:val="00D04681"/>
    <w:rsid w:val="00D41D70"/>
    <w:rsid w:val="00D72DE8"/>
    <w:rsid w:val="00D74327"/>
    <w:rsid w:val="00D83BDF"/>
    <w:rsid w:val="00D9196E"/>
    <w:rsid w:val="00D96FA4"/>
    <w:rsid w:val="00DA0DAE"/>
    <w:rsid w:val="00DC0366"/>
    <w:rsid w:val="00DF7E34"/>
    <w:rsid w:val="00E14C95"/>
    <w:rsid w:val="00E400DF"/>
    <w:rsid w:val="00E45452"/>
    <w:rsid w:val="00E45500"/>
    <w:rsid w:val="00E67B32"/>
    <w:rsid w:val="00E87722"/>
    <w:rsid w:val="00EC1910"/>
    <w:rsid w:val="00ED4E1B"/>
    <w:rsid w:val="00ED6923"/>
    <w:rsid w:val="00F128A2"/>
    <w:rsid w:val="00F24678"/>
    <w:rsid w:val="00F300A2"/>
    <w:rsid w:val="00F355CC"/>
    <w:rsid w:val="00F37C47"/>
    <w:rsid w:val="00F41BAD"/>
    <w:rsid w:val="00F44EE1"/>
    <w:rsid w:val="00F57B0B"/>
    <w:rsid w:val="00F7249E"/>
    <w:rsid w:val="00F85198"/>
    <w:rsid w:val="00F87F72"/>
    <w:rsid w:val="00F91F31"/>
    <w:rsid w:val="00F9797C"/>
    <w:rsid w:val="00FB3311"/>
    <w:rsid w:val="00FB40F6"/>
    <w:rsid w:val="00FC4C42"/>
    <w:rsid w:val="00FE316E"/>
    <w:rsid w:val="00FE5F20"/>
    <w:rsid w:val="00FF2764"/>
    <w:rsid w:val="00FF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FEF62C4"/>
  <w15:chartTrackingRefBased/>
  <w15:docId w15:val="{8D1C250C-37A6-4C57-A6B6-8280A97D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2">
    <w:name w:val="Body Text Indent 2"/>
    <w:basedOn w:val="a"/>
    <w:pPr>
      <w:ind w:left="220" w:hanging="220"/>
    </w:pPr>
  </w:style>
  <w:style w:type="paragraph" w:styleId="a6">
    <w:name w:val="Body Text Indent"/>
    <w:basedOn w:val="a"/>
    <w:pPr>
      <w:ind w:left="220" w:hanging="220"/>
    </w:pPr>
  </w:style>
  <w:style w:type="paragraph" w:styleId="a7">
    <w:name w:val="Note Heading"/>
    <w:basedOn w:val="a"/>
    <w:next w:val="a"/>
    <w:rsid w:val="00095201"/>
    <w:pPr>
      <w:jc w:val="center"/>
    </w:pPr>
  </w:style>
  <w:style w:type="paragraph" w:styleId="a8">
    <w:name w:val="Closing"/>
    <w:basedOn w:val="a"/>
    <w:next w:val="a"/>
    <w:rsid w:val="00095201"/>
    <w:pPr>
      <w:jc w:val="right"/>
    </w:pPr>
    <w:rPr>
      <w:sz w:val="24"/>
    </w:rPr>
  </w:style>
  <w:style w:type="paragraph" w:styleId="a9">
    <w:name w:val="Date"/>
    <w:basedOn w:val="a"/>
    <w:next w:val="a"/>
    <w:rsid w:val="00095201"/>
    <w:rPr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583E8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583E8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c">
    <w:name w:val="本則条項"/>
    <w:basedOn w:val="a"/>
    <w:link w:val="ad"/>
    <w:qFormat/>
    <w:rsid w:val="00BB1F53"/>
    <w:pPr>
      <w:ind w:left="220" w:hangingChars="100" w:hanging="220"/>
    </w:pPr>
  </w:style>
  <w:style w:type="paragraph" w:customStyle="1" w:styleId="ae">
    <w:name w:val="題名"/>
    <w:basedOn w:val="a"/>
    <w:link w:val="af"/>
    <w:qFormat/>
    <w:rsid w:val="00BB1F53"/>
    <w:pPr>
      <w:ind w:leftChars="300" w:left="660"/>
    </w:pPr>
  </w:style>
  <w:style w:type="character" w:customStyle="1" w:styleId="ad">
    <w:name w:val="本則条項 (文字)"/>
    <w:link w:val="ac"/>
    <w:rsid w:val="00BB1F53"/>
    <w:rPr>
      <w:kern w:val="2"/>
      <w:sz w:val="22"/>
    </w:rPr>
  </w:style>
  <w:style w:type="character" w:customStyle="1" w:styleId="af">
    <w:name w:val="題名 (文字)"/>
    <w:link w:val="ae"/>
    <w:rsid w:val="00BB1F53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s3730\&#65411;&#65438;&#65405;&#65400;&#65412;&#65391;&#65420;&#65439;\&#35696;&#26696;&#26360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F0827-931E-4944-98D8-D478E136C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議案書式.dot</Template>
  <TotalTime>2</TotalTime>
  <Pages>1</Pages>
  <Words>254</Words>
  <Characters>124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2023-12-27T00:31:00Z</cp:lastPrinted>
  <dcterms:created xsi:type="dcterms:W3CDTF">2024-05-21T01:33:00Z</dcterms:created>
  <dcterms:modified xsi:type="dcterms:W3CDTF">2026-10-21T01:59:00Z</dcterms:modified>
</cp:coreProperties>
</file>